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9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5240"/>
        <w:gridCol w:w="997"/>
        <w:gridCol w:w="1559"/>
      </w:tblGrid>
      <w:tr w:rsidR="00815AB9" w:rsidRPr="00DB4A35" w14:paraId="7E5567ED" w14:textId="77777777" w:rsidTr="00483676">
        <w:trPr>
          <w:cantSplit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2BCD0D56" w14:textId="41A0E269" w:rsidR="00815AB9" w:rsidRPr="00DB4A35" w:rsidRDefault="008F449C" w:rsidP="0048367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noProof/>
                <w:szCs w:val="24"/>
              </w:rPr>
            </w:pPr>
            <w:r w:rsidRPr="00DB4A35">
              <w:rPr>
                <w:rFonts w:ascii="Times New Roman" w:hAnsi="Times New Roman"/>
                <w:b/>
                <w:noProof/>
                <w:szCs w:val="24"/>
              </w:rPr>
              <w:t xml:space="preserve">SEKCIJA </w:t>
            </w:r>
            <w:r w:rsidR="00483676">
              <w:rPr>
                <w:rFonts w:ascii="Times New Roman" w:hAnsi="Times New Roman"/>
                <w:b/>
                <w:noProof/>
                <w:szCs w:val="24"/>
              </w:rPr>
              <w:t xml:space="preserve">UNIVERZITETSKIH </w:t>
            </w:r>
            <w:r w:rsidRPr="00DB4A35">
              <w:rPr>
                <w:rFonts w:ascii="Times New Roman" w:hAnsi="Times New Roman"/>
                <w:b/>
                <w:noProof/>
                <w:szCs w:val="24"/>
              </w:rPr>
              <w:t xml:space="preserve">NASTAVNIKA </w:t>
            </w:r>
            <w:r w:rsidR="00483676">
              <w:rPr>
                <w:rFonts w:ascii="Times New Roman" w:hAnsi="Times New Roman"/>
                <w:b/>
                <w:noProof/>
                <w:szCs w:val="24"/>
              </w:rPr>
              <w:t>STRANOG</w:t>
            </w:r>
            <w:r w:rsidRPr="00DB4A35">
              <w:rPr>
                <w:rFonts w:ascii="Times New Roman" w:hAnsi="Times New Roman"/>
                <w:b/>
                <w:noProof/>
                <w:szCs w:val="24"/>
              </w:rPr>
              <w:t xml:space="preserve"> JEZIKA </w:t>
            </w:r>
            <w:r w:rsidR="00483676">
              <w:rPr>
                <w:rFonts w:ascii="Times New Roman" w:hAnsi="Times New Roman"/>
                <w:b/>
                <w:noProof/>
                <w:szCs w:val="24"/>
              </w:rPr>
              <w:t xml:space="preserve">STRUKE </w:t>
            </w:r>
            <w:r w:rsidRPr="00DB4A35">
              <w:rPr>
                <w:rFonts w:ascii="Times New Roman" w:hAnsi="Times New Roman"/>
                <w:b/>
                <w:noProof/>
                <w:szCs w:val="24"/>
              </w:rPr>
              <w:t>DRUŠTVA ZA STRANE JEZIKE</w:t>
            </w:r>
          </w:p>
        </w:tc>
        <w:tc>
          <w:tcPr>
            <w:tcW w:w="5240" w:type="dxa"/>
            <w:tcBorders>
              <w:top w:val="single" w:sz="18" w:space="0" w:color="auto"/>
              <w:left w:val="nil"/>
              <w:right w:val="single" w:sz="4" w:space="0" w:color="auto"/>
            </w:tcBorders>
          </w:tcPr>
          <w:p w14:paraId="74855675" w14:textId="77777777" w:rsidR="00815AB9" w:rsidRPr="00DB4A35" w:rsidRDefault="00815AB9" w:rsidP="00242ABD">
            <w:pPr>
              <w:pStyle w:val="Heading4"/>
              <w:jc w:val="left"/>
              <w:rPr>
                <w:szCs w:val="24"/>
              </w:rPr>
            </w:pPr>
            <w:r w:rsidRPr="00DB4A35">
              <w:rPr>
                <w:szCs w:val="24"/>
              </w:rPr>
              <w:t>ZAPISNIK SA SASTANKA</w:t>
            </w:r>
          </w:p>
        </w:tc>
        <w:tc>
          <w:tcPr>
            <w:tcW w:w="99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52CBE0" w14:textId="77777777" w:rsidR="003730F3" w:rsidRPr="00DB4A35" w:rsidRDefault="003730F3" w:rsidP="00242ABD">
            <w:pPr>
              <w:tabs>
                <w:tab w:val="left" w:leader="underscore" w:pos="1877"/>
              </w:tabs>
              <w:rPr>
                <w:rFonts w:ascii="Times New Roman" w:hAnsi="Times New Roman"/>
                <w:iCs/>
                <w:szCs w:val="24"/>
              </w:rPr>
            </w:pPr>
          </w:p>
          <w:p w14:paraId="15643681" w14:textId="77777777" w:rsidR="00815AB9" w:rsidRPr="00DB4A35" w:rsidRDefault="00815AB9" w:rsidP="00242ABD">
            <w:pPr>
              <w:tabs>
                <w:tab w:val="left" w:leader="underscore" w:pos="1877"/>
              </w:tabs>
              <w:rPr>
                <w:rFonts w:ascii="Times New Roman" w:hAnsi="Times New Roman"/>
                <w:iCs/>
                <w:szCs w:val="24"/>
              </w:rPr>
            </w:pPr>
            <w:r w:rsidRPr="00DB4A35">
              <w:rPr>
                <w:rFonts w:ascii="Times New Roman" w:hAnsi="Times New Roman"/>
                <w:iCs/>
                <w:szCs w:val="24"/>
              </w:rPr>
              <w:t>Datum:</w:t>
            </w:r>
          </w:p>
        </w:tc>
        <w:tc>
          <w:tcPr>
            <w:tcW w:w="1559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408BBC71" w14:textId="77777777" w:rsidR="003730F3" w:rsidRPr="00DB4A35" w:rsidRDefault="003730F3" w:rsidP="00242ABD">
            <w:pPr>
              <w:tabs>
                <w:tab w:val="left" w:leader="underscore" w:pos="1877"/>
              </w:tabs>
              <w:rPr>
                <w:rFonts w:ascii="Times New Roman" w:hAnsi="Times New Roman"/>
                <w:szCs w:val="24"/>
              </w:rPr>
            </w:pPr>
          </w:p>
          <w:p w14:paraId="4BC92320" w14:textId="5FBEE6EE" w:rsidR="00815AB9" w:rsidRPr="00DB4A35" w:rsidRDefault="00483676" w:rsidP="00242ABD">
            <w:pPr>
              <w:tabs>
                <w:tab w:val="left" w:leader="underscore" w:pos="1877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26.04</w:t>
            </w:r>
            <w:r w:rsidR="00366F3D" w:rsidRPr="00DB4A35">
              <w:rPr>
                <w:rFonts w:ascii="Times New Roman" w:hAnsi="Times New Roman"/>
                <w:szCs w:val="24"/>
              </w:rPr>
              <w:t>.</w:t>
            </w:r>
            <w:r w:rsidR="00F94BE6" w:rsidRPr="00DB4A35">
              <w:rPr>
                <w:rFonts w:ascii="Times New Roman" w:hAnsi="Times New Roman"/>
                <w:szCs w:val="24"/>
              </w:rPr>
              <w:t>20</w:t>
            </w:r>
            <w:r>
              <w:rPr>
                <w:rFonts w:ascii="Times New Roman" w:hAnsi="Times New Roman"/>
                <w:szCs w:val="24"/>
              </w:rPr>
              <w:t>23</w:t>
            </w:r>
            <w:r w:rsidR="00F94BE6" w:rsidRPr="00DB4A35"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815AB9" w:rsidRPr="00DB4A35" w14:paraId="51246EDE" w14:textId="77777777" w:rsidTr="00483676">
        <w:trPr>
          <w:cantSplit/>
          <w:trHeight w:val="70"/>
        </w:trPr>
        <w:tc>
          <w:tcPr>
            <w:tcW w:w="2694" w:type="dxa"/>
            <w:vMerge/>
            <w:tcBorders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14:paraId="2D80DF1E" w14:textId="77777777" w:rsidR="00815AB9" w:rsidRPr="00DB4A35" w:rsidRDefault="00815AB9" w:rsidP="00242AB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4"/>
              </w:rPr>
            </w:pPr>
          </w:p>
        </w:tc>
        <w:tc>
          <w:tcPr>
            <w:tcW w:w="5240" w:type="dxa"/>
            <w:tcBorders>
              <w:left w:val="nil"/>
              <w:bottom w:val="single" w:sz="12" w:space="0" w:color="auto"/>
              <w:right w:val="single" w:sz="4" w:space="0" w:color="auto"/>
            </w:tcBorders>
          </w:tcPr>
          <w:p w14:paraId="43FC4AA7" w14:textId="77777777" w:rsidR="00815AB9" w:rsidRPr="00DB4A35" w:rsidRDefault="00815AB9" w:rsidP="00242ABD">
            <w:pPr>
              <w:spacing w:before="60" w:after="60"/>
              <w:rPr>
                <w:rFonts w:ascii="Times New Roman" w:hAnsi="Times New Roman"/>
                <w:b/>
                <w:color w:val="0000FF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40C8D0D2" w14:textId="77777777" w:rsidR="003730F3" w:rsidRPr="00DB4A35" w:rsidRDefault="003730F3" w:rsidP="00242ABD">
            <w:pPr>
              <w:rPr>
                <w:rFonts w:ascii="Times New Roman" w:hAnsi="Times New Roman"/>
                <w:szCs w:val="24"/>
              </w:rPr>
            </w:pPr>
          </w:p>
          <w:p w14:paraId="72FFCE32" w14:textId="77777777" w:rsidR="00815AB9" w:rsidRPr="00DB4A35" w:rsidRDefault="00815AB9" w:rsidP="00242ABD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DB4A35">
              <w:rPr>
                <w:rFonts w:ascii="Times New Roman" w:hAnsi="Times New Roman"/>
                <w:szCs w:val="24"/>
              </w:rPr>
              <w:t>Vreme</w:t>
            </w:r>
            <w:proofErr w:type="spellEnd"/>
            <w:r w:rsidR="00F75F68" w:rsidRPr="00DB4A35"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5A96400F" w14:textId="2F0425EA" w:rsidR="00815AB9" w:rsidRPr="00DB4A35" w:rsidRDefault="003730F3" w:rsidP="00242ABD">
            <w:pPr>
              <w:rPr>
                <w:rFonts w:ascii="Times New Roman" w:hAnsi="Times New Roman"/>
                <w:szCs w:val="24"/>
              </w:rPr>
            </w:pPr>
            <w:r w:rsidRPr="00DB4A35">
              <w:rPr>
                <w:rFonts w:ascii="Times New Roman" w:hAnsi="Times New Roman"/>
                <w:noProof/>
                <w:szCs w:val="24"/>
              </w:rPr>
              <w:t>1</w:t>
            </w:r>
            <w:r w:rsidR="00483676">
              <w:rPr>
                <w:rFonts w:ascii="Times New Roman" w:hAnsi="Times New Roman"/>
                <w:noProof/>
                <w:szCs w:val="24"/>
              </w:rPr>
              <w:t>8-18:45h</w:t>
            </w:r>
          </w:p>
        </w:tc>
      </w:tr>
      <w:tr w:rsidR="003730F3" w:rsidRPr="00DB4A35" w14:paraId="4FF535EA" w14:textId="77777777" w:rsidTr="00483676">
        <w:trPr>
          <w:trHeight w:val="55"/>
        </w:trPr>
        <w:tc>
          <w:tcPr>
            <w:tcW w:w="269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DBE184E" w14:textId="77777777" w:rsidR="003730F3" w:rsidRPr="00DB4A35" w:rsidRDefault="003730F3" w:rsidP="00242ABD">
            <w:pPr>
              <w:rPr>
                <w:rFonts w:ascii="Times New Roman" w:hAnsi="Times New Roman"/>
                <w:szCs w:val="24"/>
              </w:rPr>
            </w:pPr>
          </w:p>
          <w:p w14:paraId="00B76A7E" w14:textId="56C1ED02" w:rsidR="003730F3" w:rsidRPr="004C4B54" w:rsidRDefault="00F75F68" w:rsidP="00403FC3">
            <w:pPr>
              <w:rPr>
                <w:rFonts w:ascii="Times New Roman" w:hAnsi="Times New Roman"/>
                <w:szCs w:val="24"/>
              </w:rPr>
            </w:pPr>
            <w:r w:rsidRPr="004C4B54">
              <w:rPr>
                <w:rFonts w:ascii="Times New Roman" w:hAnsi="Times New Roman"/>
                <w:szCs w:val="24"/>
              </w:rPr>
              <w:t>Mesto:</w:t>
            </w:r>
            <w:r w:rsidR="00403FC3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403FC3">
              <w:rPr>
                <w:rFonts w:ascii="Times New Roman" w:hAnsi="Times New Roman"/>
                <w:szCs w:val="24"/>
              </w:rPr>
              <w:t>onlajn</w:t>
            </w:r>
            <w:proofErr w:type="spellEnd"/>
            <w:r w:rsidR="004C4B54" w:rsidRPr="004C4B54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4C4B54" w:rsidRPr="004C4B54">
              <w:rPr>
                <w:rFonts w:ascii="Times New Roman" w:hAnsi="Times New Roman"/>
                <w:szCs w:val="24"/>
              </w:rPr>
              <w:t>preko</w:t>
            </w:r>
            <w:proofErr w:type="spellEnd"/>
            <w:r w:rsidR="00242AB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4C4B54" w:rsidRPr="004C4B54">
              <w:rPr>
                <w:rFonts w:ascii="Times New Roman" w:hAnsi="Times New Roman"/>
                <w:szCs w:val="24"/>
              </w:rPr>
              <w:t>aplikacije</w:t>
            </w:r>
            <w:proofErr w:type="spellEnd"/>
            <w:r w:rsidR="004C4B54" w:rsidRPr="004C4B54">
              <w:rPr>
                <w:rFonts w:ascii="Times New Roman" w:hAnsi="Times New Roman"/>
                <w:szCs w:val="24"/>
              </w:rPr>
              <w:t xml:space="preserve"> Zoo</w:t>
            </w:r>
            <w:r w:rsidR="004C4B54">
              <w:rPr>
                <w:rFonts w:ascii="Times New Roman" w:hAnsi="Times New Roman"/>
                <w:szCs w:val="24"/>
              </w:rPr>
              <w:t>m</w:t>
            </w:r>
          </w:p>
        </w:tc>
        <w:tc>
          <w:tcPr>
            <w:tcW w:w="524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77D0485" w14:textId="77777777" w:rsidR="003730F3" w:rsidRPr="004C4B54" w:rsidRDefault="003730F3" w:rsidP="00242ABD">
            <w:pPr>
              <w:rPr>
                <w:rFonts w:ascii="Times New Roman" w:hAnsi="Times New Roman"/>
                <w:szCs w:val="24"/>
              </w:rPr>
            </w:pPr>
          </w:p>
          <w:p w14:paraId="32232441" w14:textId="77777777" w:rsidR="003730F3" w:rsidRPr="00DB4A35" w:rsidRDefault="008305FF" w:rsidP="00242ABD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DB4A35">
              <w:rPr>
                <w:rFonts w:ascii="Times New Roman" w:hAnsi="Times New Roman"/>
                <w:szCs w:val="24"/>
              </w:rPr>
              <w:t>Predsedavajuća</w:t>
            </w:r>
            <w:proofErr w:type="spellEnd"/>
            <w:r w:rsidR="003730F3" w:rsidRPr="00DB4A35">
              <w:rPr>
                <w:rFonts w:ascii="Times New Roman" w:hAnsi="Times New Roman"/>
                <w:szCs w:val="24"/>
              </w:rPr>
              <w:t xml:space="preserve">: </w:t>
            </w:r>
            <w:r w:rsidRPr="00DB4A35">
              <w:rPr>
                <w:rFonts w:ascii="Times New Roman" w:hAnsi="Times New Roman"/>
                <w:szCs w:val="24"/>
              </w:rPr>
              <w:t xml:space="preserve">prof. </w:t>
            </w:r>
            <w:proofErr w:type="spellStart"/>
            <w:r w:rsidRPr="00DB4A35">
              <w:rPr>
                <w:rFonts w:ascii="Times New Roman" w:hAnsi="Times New Roman"/>
                <w:szCs w:val="24"/>
              </w:rPr>
              <w:t>dr</w:t>
            </w:r>
            <w:proofErr w:type="spellEnd"/>
            <w:r w:rsidR="00245AFC">
              <w:rPr>
                <w:rFonts w:ascii="Times New Roman" w:hAnsi="Times New Roman"/>
                <w:szCs w:val="24"/>
              </w:rPr>
              <w:t xml:space="preserve"> </w:t>
            </w:r>
            <w:r w:rsidR="008F449C" w:rsidRPr="00DB4A35">
              <w:rPr>
                <w:rFonts w:ascii="Times New Roman" w:hAnsi="Times New Roman"/>
                <w:szCs w:val="24"/>
              </w:rPr>
              <w:t xml:space="preserve">Danijela </w:t>
            </w:r>
            <w:proofErr w:type="spellStart"/>
            <w:r w:rsidR="008F449C" w:rsidRPr="00DB4A35">
              <w:rPr>
                <w:rFonts w:ascii="Times New Roman" w:hAnsi="Times New Roman"/>
                <w:szCs w:val="24"/>
              </w:rPr>
              <w:t>Đorović</w:t>
            </w:r>
            <w:proofErr w:type="spellEnd"/>
          </w:p>
        </w:tc>
        <w:tc>
          <w:tcPr>
            <w:tcW w:w="2556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932B0F7" w14:textId="77777777" w:rsidR="003730F3" w:rsidRPr="00DB4A35" w:rsidRDefault="003730F3" w:rsidP="00242ABD">
            <w:pPr>
              <w:rPr>
                <w:rFonts w:ascii="Times New Roman" w:hAnsi="Times New Roman"/>
                <w:szCs w:val="24"/>
              </w:rPr>
            </w:pPr>
          </w:p>
          <w:p w14:paraId="78BB994E" w14:textId="77777777" w:rsidR="003730F3" w:rsidRPr="00DB4A35" w:rsidRDefault="003730F3" w:rsidP="00242ABD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DB4A35">
              <w:rPr>
                <w:rFonts w:ascii="Times New Roman" w:hAnsi="Times New Roman"/>
                <w:szCs w:val="24"/>
              </w:rPr>
              <w:t>Prisutni</w:t>
            </w:r>
            <w:proofErr w:type="spellEnd"/>
            <w:r w:rsidRPr="00DB4A35">
              <w:rPr>
                <w:rFonts w:ascii="Times New Roman" w:hAnsi="Times New Roman"/>
                <w:szCs w:val="24"/>
              </w:rPr>
              <w:t xml:space="preserve">: </w:t>
            </w:r>
          </w:p>
        </w:tc>
      </w:tr>
      <w:tr w:rsidR="003730F3" w:rsidRPr="00002B14" w14:paraId="1B438B6E" w14:textId="77777777" w:rsidTr="00483676">
        <w:trPr>
          <w:trHeight w:val="4033"/>
        </w:trPr>
        <w:tc>
          <w:tcPr>
            <w:tcW w:w="269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D223BE3" w14:textId="77777777" w:rsidR="003730F3" w:rsidRPr="00DB4A35" w:rsidRDefault="00F52B31" w:rsidP="00242ABD">
            <w:pPr>
              <w:spacing w:before="240"/>
              <w:rPr>
                <w:rFonts w:ascii="Times New Roman" w:hAnsi="Times New Roman"/>
                <w:b/>
                <w:szCs w:val="24"/>
              </w:rPr>
            </w:pPr>
            <w:r w:rsidRPr="00DB4A35">
              <w:rPr>
                <w:rFonts w:ascii="Times New Roman" w:hAnsi="Times New Roman"/>
                <w:b/>
                <w:szCs w:val="24"/>
              </w:rPr>
              <w:t>Dnevni red:</w:t>
            </w:r>
          </w:p>
          <w:p w14:paraId="756019D3" w14:textId="77777777" w:rsidR="009B7D58" w:rsidRPr="00DB4A35" w:rsidRDefault="009B7D58" w:rsidP="00242ABD">
            <w:pPr>
              <w:spacing w:before="240"/>
              <w:rPr>
                <w:rFonts w:ascii="Times New Roman" w:hAnsi="Times New Roman"/>
                <w:b/>
                <w:szCs w:val="24"/>
              </w:rPr>
            </w:pPr>
          </w:p>
          <w:p w14:paraId="02CBB3DC" w14:textId="77777777" w:rsidR="009B7D58" w:rsidRPr="00DB4A35" w:rsidRDefault="009B7D58" w:rsidP="00242ABD">
            <w:pPr>
              <w:spacing w:before="240"/>
              <w:rPr>
                <w:rFonts w:ascii="Times New Roman" w:hAnsi="Times New Roman"/>
                <w:b/>
                <w:szCs w:val="24"/>
              </w:rPr>
            </w:pPr>
          </w:p>
          <w:p w14:paraId="5BBFAA4E" w14:textId="77777777" w:rsidR="009B7D58" w:rsidRPr="00DB4A35" w:rsidRDefault="009B7D58" w:rsidP="00242ABD">
            <w:pPr>
              <w:spacing w:before="240"/>
              <w:rPr>
                <w:rFonts w:ascii="Times New Roman" w:hAnsi="Times New Roman"/>
                <w:b/>
                <w:szCs w:val="24"/>
              </w:rPr>
            </w:pPr>
          </w:p>
          <w:p w14:paraId="62F552B2" w14:textId="77777777" w:rsidR="009B7D58" w:rsidRPr="00DB4A35" w:rsidRDefault="009B7D58" w:rsidP="00242ABD">
            <w:pPr>
              <w:spacing w:before="240"/>
              <w:rPr>
                <w:rFonts w:ascii="Times New Roman" w:hAnsi="Times New Roman"/>
                <w:b/>
                <w:szCs w:val="24"/>
              </w:rPr>
            </w:pPr>
          </w:p>
          <w:p w14:paraId="787257C5" w14:textId="77777777" w:rsidR="009B7D58" w:rsidRPr="00DB4A35" w:rsidRDefault="009B7D58" w:rsidP="00242ABD">
            <w:pPr>
              <w:spacing w:before="240"/>
              <w:rPr>
                <w:rFonts w:ascii="Times New Roman" w:hAnsi="Times New Roman"/>
                <w:b/>
                <w:szCs w:val="24"/>
              </w:rPr>
            </w:pPr>
          </w:p>
          <w:p w14:paraId="559E09FD" w14:textId="77777777" w:rsidR="009B7D58" w:rsidRPr="00DB4A35" w:rsidRDefault="009B7D58" w:rsidP="00242ABD">
            <w:pPr>
              <w:spacing w:before="240"/>
              <w:rPr>
                <w:rFonts w:ascii="Times New Roman" w:hAnsi="Times New Roman"/>
                <w:b/>
                <w:szCs w:val="24"/>
              </w:rPr>
            </w:pPr>
          </w:p>
          <w:p w14:paraId="2AF21EA1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258DD9A9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4DE3F3B2" w14:textId="77777777" w:rsidR="00D51FB9" w:rsidRPr="00DB4A35" w:rsidRDefault="00D51FB9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3D08E28F" w14:textId="77777777" w:rsidR="00D51FB9" w:rsidRPr="00DB4A35" w:rsidRDefault="00D51FB9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18E85B32" w14:textId="77777777" w:rsidR="00D51FB9" w:rsidRPr="00DB4A35" w:rsidRDefault="00D51FB9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24FF5F70" w14:textId="77777777" w:rsidR="00D51FB9" w:rsidRPr="00DB4A35" w:rsidRDefault="00D51FB9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73FD1018" w14:textId="77777777" w:rsidR="00D51FB9" w:rsidRPr="00DB4A35" w:rsidRDefault="00D51FB9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4E5F62B4" w14:textId="77777777" w:rsidR="00D51FB9" w:rsidRPr="00DB4A35" w:rsidRDefault="00D51FB9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3C5A6224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7273D53E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60C8A761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0CCA17D2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40009620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718C245C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285BDC5A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67213725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004D671A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3479100F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2369F175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3260EDD8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4B91573A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21CC2B28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30A06444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14334A2A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0EB0EF59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34DAE4C0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4C867529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5D4996CF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  <w:p w14:paraId="6B2B7922" w14:textId="77777777" w:rsidR="00F52B31" w:rsidRPr="00DB4A35" w:rsidRDefault="00F52B31" w:rsidP="00242ABD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524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C4C6BC8" w14:textId="2ACFBF35" w:rsidR="00403FC3" w:rsidRDefault="00403FC3" w:rsidP="00403FC3">
            <w:pPr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Times New Roman" w:hAnsi="Times New Roman"/>
                <w:color w:val="222222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22222"/>
                <w:szCs w:val="24"/>
              </w:rPr>
              <w:t>Organizacija</w:t>
            </w:r>
            <w:proofErr w:type="spellEnd"/>
            <w:r>
              <w:rPr>
                <w:rFonts w:ascii="Times New Roman" w:hAnsi="Times New Roman"/>
                <w:color w:val="222222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Cs w:val="24"/>
              </w:rPr>
              <w:t>konferencije</w:t>
            </w:r>
            <w:proofErr w:type="spellEnd"/>
            <w:r>
              <w:rPr>
                <w:rFonts w:ascii="Times New Roman" w:hAnsi="Times New Roman"/>
                <w:color w:val="222222"/>
                <w:szCs w:val="24"/>
              </w:rPr>
              <w:t xml:space="preserve"> 2024.</w:t>
            </w:r>
          </w:p>
          <w:p w14:paraId="4AC038C7" w14:textId="45248133" w:rsidR="001442C3" w:rsidRPr="00403FC3" w:rsidRDefault="00403FC3" w:rsidP="00403FC3">
            <w:pPr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Times New Roman" w:hAnsi="Times New Roman"/>
                <w:color w:val="222222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222222"/>
                <w:szCs w:val="24"/>
              </w:rPr>
              <w:t>Razno</w:t>
            </w:r>
            <w:proofErr w:type="spellEnd"/>
            <w:r>
              <w:rPr>
                <w:rFonts w:ascii="Times New Roman" w:hAnsi="Times New Roman"/>
                <w:color w:val="222222"/>
                <w:szCs w:val="24"/>
              </w:rPr>
              <w:t>.</w:t>
            </w:r>
          </w:p>
          <w:p w14:paraId="4B4F0EFF" w14:textId="77777777" w:rsidR="009B7D58" w:rsidRPr="00242ABD" w:rsidRDefault="009B7D58" w:rsidP="00242ABD">
            <w:pPr>
              <w:pStyle w:val="NormalWeb"/>
              <w:shd w:val="clear" w:color="auto" w:fill="FFFFFF"/>
              <w:spacing w:after="0" w:afterAutospacing="0"/>
              <w:rPr>
                <w:color w:val="000000"/>
                <w:lang w:val="it-IT"/>
              </w:rPr>
            </w:pPr>
          </w:p>
          <w:p w14:paraId="32FF2B46" w14:textId="77777777" w:rsidR="009B7D58" w:rsidRPr="00242ABD" w:rsidRDefault="009B7D58" w:rsidP="00242ABD">
            <w:pPr>
              <w:pStyle w:val="NormalWeb"/>
              <w:shd w:val="clear" w:color="auto" w:fill="FFFFFF"/>
              <w:spacing w:after="0" w:afterAutospacing="0"/>
              <w:rPr>
                <w:color w:val="000000"/>
                <w:lang w:val="it-IT"/>
              </w:rPr>
            </w:pPr>
          </w:p>
          <w:p w14:paraId="022BDFB8" w14:textId="77777777" w:rsidR="009B7D58" w:rsidRPr="00242ABD" w:rsidRDefault="009B7D58" w:rsidP="00242ABD">
            <w:pPr>
              <w:pStyle w:val="NormalWeb"/>
              <w:shd w:val="clear" w:color="auto" w:fill="FFFFFF"/>
              <w:spacing w:after="0" w:afterAutospacing="0"/>
              <w:rPr>
                <w:color w:val="000000"/>
                <w:lang w:val="it-IT"/>
              </w:rPr>
            </w:pPr>
          </w:p>
          <w:p w14:paraId="68324DAA" w14:textId="77777777" w:rsidR="009B7D58" w:rsidRPr="00242ABD" w:rsidRDefault="009B7D58" w:rsidP="00242ABD">
            <w:pPr>
              <w:pStyle w:val="NormalWeb"/>
              <w:shd w:val="clear" w:color="auto" w:fill="FFFFFF"/>
              <w:spacing w:after="0" w:afterAutospacing="0"/>
              <w:rPr>
                <w:color w:val="000000"/>
                <w:lang w:val="it-IT"/>
              </w:rPr>
            </w:pPr>
          </w:p>
          <w:p w14:paraId="6CDA58F6" w14:textId="77777777" w:rsidR="009B7D58" w:rsidRPr="00242ABD" w:rsidRDefault="009B7D58" w:rsidP="00242ABD">
            <w:pPr>
              <w:pStyle w:val="NormalWeb"/>
              <w:shd w:val="clear" w:color="auto" w:fill="FFFFFF"/>
              <w:spacing w:after="0" w:afterAutospacing="0"/>
              <w:rPr>
                <w:color w:val="000000"/>
                <w:lang w:val="it-IT"/>
              </w:rPr>
            </w:pPr>
          </w:p>
          <w:p w14:paraId="0F93BCEC" w14:textId="77777777" w:rsidR="009B7D58" w:rsidRPr="00242ABD" w:rsidRDefault="009B7D58" w:rsidP="00242ABD">
            <w:pPr>
              <w:pStyle w:val="NormalWeb"/>
              <w:shd w:val="clear" w:color="auto" w:fill="FFFFFF"/>
              <w:spacing w:after="0" w:afterAutospacing="0"/>
              <w:rPr>
                <w:color w:val="000000"/>
                <w:lang w:val="it-IT"/>
              </w:rPr>
            </w:pPr>
          </w:p>
          <w:p w14:paraId="31C35E69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highlight w:val="yellow"/>
                <w:lang w:val="it-IT"/>
              </w:rPr>
            </w:pPr>
          </w:p>
          <w:p w14:paraId="2F09B039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21BA3886" w14:textId="77777777" w:rsidR="003D16DC" w:rsidRPr="00242ABD" w:rsidRDefault="003D16DC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001740E7" w14:textId="77777777" w:rsidR="003D16DC" w:rsidRPr="00242ABD" w:rsidRDefault="003D16DC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172197B1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7EC5167F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69FD12A5" w14:textId="77777777" w:rsidR="00A90E50" w:rsidRPr="00242ABD" w:rsidRDefault="00A90E50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2CC12C2B" w14:textId="77777777" w:rsidR="00A90E50" w:rsidRPr="00242ABD" w:rsidRDefault="00A90E50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09C83A80" w14:textId="77777777" w:rsidR="00A90E50" w:rsidRPr="00242ABD" w:rsidRDefault="00A90E50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617901E9" w14:textId="77777777" w:rsidR="00A90E50" w:rsidRPr="00242ABD" w:rsidRDefault="00A90E50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7A4B376F" w14:textId="77777777" w:rsidR="00A90E50" w:rsidRPr="00242ABD" w:rsidRDefault="00A90E50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329A9DD4" w14:textId="77777777" w:rsidR="00A90E50" w:rsidRPr="00242ABD" w:rsidRDefault="00A90E50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70A59545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1B5C6E4E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44007217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6025A855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1FB7A5C3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635EFE5B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4E50E510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10708842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4827FF9A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4185968E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3CED96BC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01BC7947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36853724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2FA12936" w14:textId="77777777" w:rsidR="00F52B31" w:rsidRPr="00242ABD" w:rsidRDefault="00F52B31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14:paraId="54B6D1E2" w14:textId="77777777" w:rsidR="003730F3" w:rsidRPr="00242ABD" w:rsidRDefault="003730F3" w:rsidP="00242ABD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lang w:val="it-IT"/>
              </w:rPr>
            </w:pPr>
          </w:p>
        </w:tc>
        <w:tc>
          <w:tcPr>
            <w:tcW w:w="2556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FA11D60" w14:textId="77777777" w:rsidR="00403FC3" w:rsidRPr="00242ABD" w:rsidRDefault="00403FC3" w:rsidP="00483676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42F0D8F9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Danijela Đorović</w:t>
            </w:r>
          </w:p>
          <w:p w14:paraId="2CC08DEB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Danijela Ljubojević</w:t>
            </w:r>
          </w:p>
          <w:p w14:paraId="72113275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Danka Stojaković</w:t>
            </w:r>
          </w:p>
          <w:p w14:paraId="18C9944A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Dragana Vuković Vojnović</w:t>
            </w:r>
          </w:p>
          <w:p w14:paraId="084A9003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Dragoslava Mićović</w:t>
            </w:r>
          </w:p>
          <w:p w14:paraId="2F836E40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Gordana Vekarić</w:t>
            </w:r>
          </w:p>
          <w:p w14:paraId="602958B3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Irena Aleksić-Hajduković</w:t>
            </w:r>
          </w:p>
          <w:p w14:paraId="2D3CC7DC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Jelena Bošnjak</w:t>
            </w:r>
          </w:p>
          <w:p w14:paraId="0FCC0DEE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Jovana Čaprić</w:t>
            </w:r>
          </w:p>
          <w:p w14:paraId="223F101F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Marijana Paprić</w:t>
            </w:r>
          </w:p>
          <w:p w14:paraId="685A32A0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Marina Cvetković</w:t>
            </w:r>
          </w:p>
          <w:p w14:paraId="67551B42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Milena Tanasijević</w:t>
            </w:r>
          </w:p>
          <w:p w14:paraId="4703ABD6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Milica Mirić</w:t>
            </w:r>
          </w:p>
          <w:p w14:paraId="72E40A0E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Nataša Janković</w:t>
            </w:r>
          </w:p>
          <w:p w14:paraId="3162A8B5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Nina Polovina</w:t>
            </w:r>
          </w:p>
          <w:p w14:paraId="30EEF7B4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Sanela Šipragić</w:t>
            </w:r>
          </w:p>
          <w:p w14:paraId="5AA186F6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Svetlana Velimirac</w:t>
            </w:r>
          </w:p>
          <w:p w14:paraId="01C36BA7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Tijana Vesić Pavlović</w:t>
            </w:r>
          </w:p>
          <w:p w14:paraId="4105A8CE" w14:textId="77777777" w:rsidR="00403FC3" w:rsidRPr="00403FC3" w:rsidRDefault="00403FC3" w:rsidP="00403FC3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  <w:lang w:val="it-IT"/>
              </w:rPr>
            </w:pPr>
            <w:r w:rsidRPr="00403FC3">
              <w:rPr>
                <w:rFonts w:ascii="Times New Roman" w:hAnsi="Times New Roman"/>
                <w:szCs w:val="24"/>
                <w:lang w:val="it-IT"/>
              </w:rPr>
              <w:t>Vera Ošmjanski</w:t>
            </w:r>
          </w:p>
          <w:p w14:paraId="7CF990E7" w14:textId="77777777" w:rsidR="009B7D58" w:rsidRPr="00242ABD" w:rsidRDefault="009B7D58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0D38FA0A" w14:textId="77777777" w:rsidR="009B7D58" w:rsidRPr="00242ABD" w:rsidRDefault="009B7D58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5DDCF885" w14:textId="77777777" w:rsidR="009B7D58" w:rsidRPr="00242ABD" w:rsidRDefault="009B7D58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0136EA93" w14:textId="77777777" w:rsidR="009B7D58" w:rsidRPr="00242ABD" w:rsidRDefault="009B7D58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32D1BE3A" w14:textId="77777777" w:rsidR="009B7D58" w:rsidRPr="00242ABD" w:rsidRDefault="009B7D58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337B9316" w14:textId="77777777" w:rsidR="009B7D58" w:rsidRPr="00242ABD" w:rsidRDefault="009B7D58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26C67412" w14:textId="77777777" w:rsidR="00A8163B" w:rsidRPr="00242ABD" w:rsidRDefault="00A8163B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265F93CB" w14:textId="77777777" w:rsidR="00D51FB9" w:rsidRPr="00242ABD" w:rsidRDefault="00D51FB9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3BB5AC40" w14:textId="77777777" w:rsidR="00D51FB9" w:rsidRPr="00242ABD" w:rsidRDefault="00D51FB9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439DD8BF" w14:textId="77777777" w:rsidR="00D51FB9" w:rsidRPr="00242ABD" w:rsidRDefault="00D51FB9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1990F01B" w14:textId="77777777" w:rsidR="00D51FB9" w:rsidRPr="00242ABD" w:rsidRDefault="00D51FB9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57004BBE" w14:textId="77777777" w:rsidR="00A8163B" w:rsidRPr="00242ABD" w:rsidRDefault="00A8163B" w:rsidP="00242ABD">
            <w:pPr>
              <w:rPr>
                <w:rFonts w:ascii="Times New Roman" w:hAnsi="Times New Roman"/>
                <w:szCs w:val="24"/>
                <w:lang w:val="it-IT"/>
              </w:rPr>
            </w:pPr>
          </w:p>
          <w:p w14:paraId="4166AE8F" w14:textId="77777777" w:rsidR="000523E0" w:rsidRPr="00242ABD" w:rsidRDefault="000523E0" w:rsidP="00242ABD">
            <w:pPr>
              <w:tabs>
                <w:tab w:val="left" w:pos="0"/>
              </w:tabs>
              <w:rPr>
                <w:rFonts w:ascii="Times New Roman" w:hAnsi="Times New Roman"/>
                <w:szCs w:val="24"/>
                <w:lang w:val="it-IT"/>
              </w:rPr>
            </w:pPr>
          </w:p>
        </w:tc>
      </w:tr>
      <w:tr w:rsidR="003730F3" w:rsidRPr="00002B14" w14:paraId="16838574" w14:textId="77777777" w:rsidTr="00483676">
        <w:trPr>
          <w:trHeight w:val="55"/>
        </w:trPr>
        <w:tc>
          <w:tcPr>
            <w:tcW w:w="7934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948A885" w14:textId="06085E95" w:rsidR="003730F3" w:rsidRPr="00242ABD" w:rsidRDefault="003730F3" w:rsidP="00242ABD">
            <w:pPr>
              <w:rPr>
                <w:rFonts w:ascii="Times New Roman" w:hAnsi="Times New Roman"/>
                <w:b/>
                <w:szCs w:val="24"/>
                <w:lang w:val="it-IT"/>
              </w:rPr>
            </w:pPr>
            <w:r w:rsidRPr="00242ABD">
              <w:rPr>
                <w:rFonts w:ascii="Times New Roman" w:hAnsi="Times New Roman"/>
                <w:b/>
                <w:szCs w:val="24"/>
                <w:lang w:val="it-IT"/>
              </w:rPr>
              <w:lastRenderedPageBreak/>
              <w:t>ZAPISNIK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375BA94" w14:textId="77777777" w:rsidR="003730F3" w:rsidRPr="00242ABD" w:rsidRDefault="003730F3" w:rsidP="00242ABD">
            <w:pPr>
              <w:rPr>
                <w:rFonts w:ascii="Times New Roman" w:hAnsi="Times New Roman"/>
                <w:b/>
                <w:szCs w:val="24"/>
                <w:lang w:val="it-IT"/>
              </w:rPr>
            </w:pPr>
            <w:r w:rsidRPr="00242ABD">
              <w:rPr>
                <w:rFonts w:ascii="Times New Roman" w:hAnsi="Times New Roman"/>
                <w:b/>
                <w:szCs w:val="24"/>
                <w:lang w:val="it-IT"/>
              </w:rPr>
              <w:t>Podsetnik:</w:t>
            </w:r>
          </w:p>
        </w:tc>
      </w:tr>
    </w:tbl>
    <w:p w14:paraId="4EA363C5" w14:textId="77777777" w:rsidR="00815AB9" w:rsidRPr="00242ABD" w:rsidRDefault="00815AB9" w:rsidP="00242ABD">
      <w:pPr>
        <w:rPr>
          <w:rFonts w:ascii="Times New Roman" w:hAnsi="Times New Roman"/>
          <w:color w:val="000080"/>
          <w:szCs w:val="24"/>
          <w:lang w:val="it-IT"/>
        </w:rPr>
        <w:sectPr w:rsidR="00815AB9" w:rsidRPr="00242ABD">
          <w:footerReference w:type="even" r:id="rId8"/>
          <w:footerReference w:type="first" r:id="rId9"/>
          <w:pgSz w:w="11907" w:h="16840" w:code="9"/>
          <w:pgMar w:top="851" w:right="567" w:bottom="851" w:left="1134" w:header="397" w:footer="567" w:gutter="0"/>
          <w:cols w:space="720"/>
          <w:titlePg/>
        </w:sect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551"/>
      </w:tblGrid>
      <w:tr w:rsidR="00815AB9" w:rsidRPr="009839A4" w14:paraId="77131DBF" w14:textId="77777777" w:rsidTr="00D51FB9">
        <w:tc>
          <w:tcPr>
            <w:tcW w:w="7655" w:type="dxa"/>
            <w:tcBorders>
              <w:left w:val="single" w:sz="12" w:space="0" w:color="auto"/>
              <w:right w:val="single" w:sz="4" w:space="0" w:color="auto"/>
            </w:tcBorders>
          </w:tcPr>
          <w:p w14:paraId="0BFDB529" w14:textId="29A9F888" w:rsidR="00403FC3" w:rsidRDefault="00403FC3" w:rsidP="003A2EE2">
            <w:pPr>
              <w:spacing w:line="360" w:lineRule="auto"/>
              <w:rPr>
                <w:rFonts w:ascii="Times New Roman" w:eastAsia="Calibri" w:hAnsi="Times New Roman"/>
                <w:szCs w:val="24"/>
                <w:lang w:val="it-IT"/>
              </w:rPr>
            </w:pPr>
            <w:r>
              <w:rPr>
                <w:rFonts w:ascii="Times New Roman" w:eastAsia="Calibri" w:hAnsi="Times New Roman"/>
                <w:szCs w:val="24"/>
                <w:lang w:val="it-IT"/>
              </w:rPr>
              <w:t>Prvi</w:t>
            </w:r>
            <w:r w:rsidR="00242AB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876B36" w:rsidRPr="00242ABD">
              <w:rPr>
                <w:rFonts w:ascii="Times New Roman" w:eastAsia="Calibri" w:hAnsi="Times New Roman"/>
                <w:szCs w:val="24"/>
                <w:lang w:val="it-IT"/>
              </w:rPr>
              <w:t>sastanak</w:t>
            </w:r>
            <w:r w:rsidR="00242AB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876B36" w:rsidRPr="00242ABD">
              <w:rPr>
                <w:rFonts w:ascii="Times New Roman" w:eastAsia="Calibri" w:hAnsi="Times New Roman"/>
                <w:szCs w:val="24"/>
                <w:lang w:val="it-IT"/>
              </w:rPr>
              <w:t>Sekcije</w:t>
            </w:r>
            <w:r w:rsidR="00242AB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>
              <w:rPr>
                <w:rFonts w:ascii="Times New Roman" w:eastAsia="Calibri" w:hAnsi="Times New Roman"/>
                <w:szCs w:val="24"/>
                <w:lang w:val="it-IT"/>
              </w:rPr>
              <w:t>univerzitetskih nastavnika s</w:t>
            </w:r>
            <w:r w:rsidR="00CE3507">
              <w:rPr>
                <w:rFonts w:ascii="Times New Roman" w:eastAsia="Calibri" w:hAnsi="Times New Roman"/>
                <w:szCs w:val="24"/>
                <w:lang w:val="it-IT"/>
              </w:rPr>
              <w:t>tranog jezika struke pod novim r</w:t>
            </w:r>
            <w:r>
              <w:rPr>
                <w:rFonts w:ascii="Times New Roman" w:eastAsia="Calibri" w:hAnsi="Times New Roman"/>
                <w:szCs w:val="24"/>
                <w:lang w:val="it-IT"/>
              </w:rPr>
              <w:t>ukovodstvom</w:t>
            </w:r>
            <w:r w:rsidR="00242AB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876B36" w:rsidRPr="00242ABD">
              <w:rPr>
                <w:rFonts w:ascii="Times New Roman" w:eastAsia="Calibri" w:hAnsi="Times New Roman"/>
                <w:szCs w:val="24"/>
                <w:lang w:val="it-IT"/>
              </w:rPr>
              <w:t xml:space="preserve">održan je onlajn, </w:t>
            </w:r>
            <w:r w:rsidR="003A2EE2">
              <w:rPr>
                <w:rFonts w:ascii="Times New Roman" w:eastAsia="Calibri" w:hAnsi="Times New Roman"/>
                <w:szCs w:val="24"/>
                <w:lang w:val="it-IT"/>
              </w:rPr>
              <w:t>putem Zoom platforme</w:t>
            </w:r>
            <w:r w:rsidR="00876B36" w:rsidRPr="00242ABD">
              <w:rPr>
                <w:rFonts w:ascii="Times New Roman" w:eastAsia="Calibri" w:hAnsi="Times New Roman"/>
                <w:szCs w:val="24"/>
                <w:lang w:val="it-IT"/>
              </w:rPr>
              <w:t>.</w:t>
            </w:r>
            <w:r w:rsidR="0009475D" w:rsidRPr="00242AB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>
              <w:rPr>
                <w:rFonts w:ascii="Times New Roman" w:eastAsia="Calibri" w:hAnsi="Times New Roman"/>
                <w:szCs w:val="24"/>
                <w:lang w:val="it-IT"/>
              </w:rPr>
              <w:t>Pre prelaska na dnevni red, predsednica Sekcije je u ime</w:t>
            </w:r>
            <w:r w:rsidR="00CE3507">
              <w:rPr>
                <w:rFonts w:ascii="Times New Roman" w:eastAsia="Calibri" w:hAnsi="Times New Roman"/>
                <w:szCs w:val="24"/>
                <w:lang w:val="it-IT"/>
              </w:rPr>
              <w:t xml:space="preserve"> R</w:t>
            </w:r>
            <w:r>
              <w:rPr>
                <w:rFonts w:ascii="Times New Roman" w:eastAsia="Calibri" w:hAnsi="Times New Roman"/>
                <w:szCs w:val="24"/>
                <w:lang w:val="it-IT"/>
              </w:rPr>
              <w:t xml:space="preserve">ukovodstva pozdravila sve prisutne. </w:t>
            </w:r>
          </w:p>
          <w:p w14:paraId="04417BDF" w14:textId="77777777" w:rsidR="00403FC3" w:rsidRDefault="00403FC3" w:rsidP="003A2EE2">
            <w:pPr>
              <w:spacing w:line="360" w:lineRule="auto"/>
              <w:rPr>
                <w:rFonts w:ascii="Times New Roman" w:eastAsia="Calibri" w:hAnsi="Times New Roman"/>
                <w:szCs w:val="24"/>
                <w:lang w:val="it-IT"/>
              </w:rPr>
            </w:pPr>
          </w:p>
          <w:p w14:paraId="7E510D14" w14:textId="5BFC8FC3" w:rsidR="0009475D" w:rsidRPr="00C36350" w:rsidRDefault="0009475D" w:rsidP="00242ABD">
            <w:pPr>
              <w:spacing w:line="360" w:lineRule="auto"/>
              <w:rPr>
                <w:rFonts w:ascii="Times New Roman" w:eastAsia="Calibri" w:hAnsi="Times New Roman"/>
                <w:szCs w:val="24"/>
                <w:lang w:val="it-IT"/>
              </w:rPr>
            </w:pPr>
            <w:r w:rsidRPr="00242ABD">
              <w:rPr>
                <w:rFonts w:ascii="Times New Roman" w:eastAsia="Calibri" w:hAnsi="Times New Roman"/>
                <w:szCs w:val="24"/>
                <w:lang w:val="it-IT"/>
              </w:rPr>
              <w:t>U</w:t>
            </w:r>
            <w:r w:rsidR="0077036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D51FB9" w:rsidRPr="00242ABD">
              <w:rPr>
                <w:rFonts w:ascii="Times New Roman" w:eastAsia="Calibri" w:hAnsi="Times New Roman"/>
                <w:szCs w:val="24"/>
                <w:lang w:val="it-IT"/>
              </w:rPr>
              <w:t>okviru</w:t>
            </w:r>
            <w:r w:rsidR="0077036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D51FB9" w:rsidRPr="00242ABD">
              <w:rPr>
                <w:rFonts w:ascii="Times New Roman" w:eastAsia="Calibri" w:hAnsi="Times New Roman"/>
                <w:szCs w:val="24"/>
                <w:lang w:val="it-IT"/>
              </w:rPr>
              <w:t>p</w:t>
            </w:r>
            <w:r w:rsidR="00D51FB9" w:rsidRPr="0077036D">
              <w:rPr>
                <w:rFonts w:ascii="Times New Roman" w:eastAsia="Calibri" w:hAnsi="Times New Roman"/>
                <w:szCs w:val="24"/>
                <w:lang w:val="it-IT"/>
              </w:rPr>
              <w:t>rve</w:t>
            </w:r>
            <w:r w:rsidR="0077036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D51FB9" w:rsidRPr="0077036D">
              <w:rPr>
                <w:rFonts w:ascii="Times New Roman" w:eastAsia="Calibri" w:hAnsi="Times New Roman"/>
                <w:szCs w:val="24"/>
                <w:lang w:val="it-IT"/>
              </w:rPr>
              <w:t>tačke</w:t>
            </w:r>
            <w:r w:rsidR="0077036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002B14">
              <w:rPr>
                <w:rFonts w:ascii="Times New Roman" w:eastAsia="Calibri" w:hAnsi="Times New Roman"/>
                <w:szCs w:val="24"/>
                <w:lang w:val="it-IT"/>
              </w:rPr>
              <w:t xml:space="preserve">predsednica Sekcije je upoznala prisutne sa aktivnostima 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>r</w:t>
            </w:r>
            <w:r w:rsidR="00403FC3">
              <w:rPr>
                <w:rFonts w:ascii="Times New Roman" w:eastAsia="Calibri" w:hAnsi="Times New Roman"/>
                <w:szCs w:val="24"/>
                <w:lang w:val="it-IT"/>
              </w:rPr>
              <w:t>ukovodstva u domenu organizacije konferencije stranog jezika struke za 2024. godinu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 xml:space="preserve"> na Filozofskofm fakultetu u Beogradu </w:t>
            </w:r>
            <w:r w:rsidR="00EF7283">
              <w:rPr>
                <w:rFonts w:ascii="Times New Roman" w:eastAsia="Calibri" w:hAnsi="Times New Roman"/>
                <w:szCs w:val="24"/>
                <w:lang w:val="it-IT"/>
              </w:rPr>
              <w:t xml:space="preserve"> i zamolila ih za mišljenja i sugestije</w:t>
            </w:r>
            <w:r w:rsidR="00403FC3">
              <w:rPr>
                <w:rFonts w:ascii="Times New Roman" w:eastAsia="Calibri" w:hAnsi="Times New Roman"/>
                <w:szCs w:val="24"/>
                <w:lang w:val="it-IT"/>
              </w:rPr>
              <w:t>. Pred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 xml:space="preserve">loženi su </w:t>
            </w:r>
            <w:r w:rsidR="00C36350">
              <w:rPr>
                <w:rFonts w:ascii="Times New Roman" w:eastAsia="Calibri" w:hAnsi="Times New Roman"/>
                <w:szCs w:val="24"/>
                <w:lang w:val="it-IT"/>
              </w:rPr>
              <w:t xml:space="preserve">i mogući 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 xml:space="preserve">datumi </w:t>
            </w:r>
            <w:r w:rsidR="00C36350">
              <w:rPr>
                <w:rFonts w:ascii="Times New Roman" w:eastAsia="Calibri" w:hAnsi="Times New Roman"/>
                <w:szCs w:val="24"/>
                <w:lang w:val="it-IT"/>
              </w:rPr>
              <w:t xml:space="preserve">konferencije, 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 xml:space="preserve">26. i 27.9. 2024, </w:t>
            </w:r>
            <w:r w:rsidR="00EF7283">
              <w:rPr>
                <w:rFonts w:ascii="Times New Roman" w:eastAsia="Calibri" w:hAnsi="Times New Roman"/>
                <w:szCs w:val="24"/>
                <w:lang w:val="it-IT"/>
              </w:rPr>
              <w:t>me konferencije,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 xml:space="preserve"> </w:t>
            </w:r>
            <w:r w:rsidR="005200DD" w:rsidRPr="00C36350">
              <w:rPr>
                <w:rFonts w:ascii="Times New Roman" w:eastAsia="Calibri" w:hAnsi="Times New Roman"/>
                <w:i/>
                <w:iCs/>
                <w:szCs w:val="24"/>
                <w:lang w:val="it-IT"/>
              </w:rPr>
              <w:t>Jezik struke i nauke: pristupi i strategije</w:t>
            </w:r>
            <w:r w:rsidR="00EF7283">
              <w:rPr>
                <w:rFonts w:ascii="Times New Roman" w:eastAsia="Calibri" w:hAnsi="Times New Roman"/>
                <w:szCs w:val="24"/>
                <w:lang w:val="it-IT"/>
              </w:rPr>
              <w:t xml:space="preserve">, kao i plan 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>slanja</w:t>
            </w:r>
            <w:r w:rsidR="00EF7283">
              <w:rPr>
                <w:rFonts w:ascii="Times New Roman" w:eastAsia="Calibri" w:hAnsi="Times New Roman"/>
                <w:szCs w:val="24"/>
                <w:lang w:val="it-IT"/>
              </w:rPr>
              <w:t xml:space="preserve"> poziva </w:t>
            </w:r>
            <w:r w:rsidR="00C36350">
              <w:rPr>
                <w:rFonts w:ascii="Times New Roman" w:eastAsia="Calibri" w:hAnsi="Times New Roman"/>
                <w:szCs w:val="24"/>
                <w:lang w:val="it-IT"/>
              </w:rPr>
              <w:t>i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 xml:space="preserve"> iznos kotizacije (</w:t>
            </w:r>
            <w:r w:rsidR="00C36350">
              <w:rPr>
                <w:rFonts w:ascii="Times New Roman" w:eastAsia="Calibri" w:hAnsi="Times New Roman"/>
                <w:szCs w:val="24"/>
                <w:lang w:val="it-IT"/>
              </w:rPr>
              <w:t xml:space="preserve">80, 100 i 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>120 evra u zavisnosti od vremena uplate)</w:t>
            </w:r>
            <w:r w:rsidR="00EF7283">
              <w:rPr>
                <w:rFonts w:ascii="Times New Roman" w:eastAsia="Calibri" w:hAnsi="Times New Roman"/>
                <w:szCs w:val="24"/>
                <w:lang w:val="it-IT"/>
              </w:rPr>
              <w:t xml:space="preserve">. 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>P</w:t>
            </w:r>
            <w:r w:rsidR="00EF7283">
              <w:rPr>
                <w:rFonts w:ascii="Times New Roman" w:eastAsia="Calibri" w:hAnsi="Times New Roman"/>
                <w:szCs w:val="24"/>
                <w:lang w:val="it-IT"/>
              </w:rPr>
              <w:t>redložen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 xml:space="preserve"> je i </w:t>
            </w:r>
            <w:r w:rsidR="00EF7283">
              <w:rPr>
                <w:rFonts w:ascii="Times New Roman" w:eastAsia="Calibri" w:hAnsi="Times New Roman"/>
                <w:szCs w:val="24"/>
                <w:lang w:val="it-IT"/>
              </w:rPr>
              <w:t xml:space="preserve"> jedan plenarni govorni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>k, prof. dr Violeta Jurkovič sa Univerziteta Primorska u Kopru</w:t>
            </w:r>
            <w:r w:rsidR="00EF7283">
              <w:rPr>
                <w:rFonts w:ascii="Times New Roman" w:eastAsia="Calibri" w:hAnsi="Times New Roman"/>
                <w:szCs w:val="24"/>
                <w:lang w:val="it-IT"/>
              </w:rPr>
              <w:t xml:space="preserve">. Predsednica je zamolila sve članove Sekcije da putem mejla obaveste 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>r</w:t>
            </w:r>
            <w:r w:rsidR="00EF7283">
              <w:rPr>
                <w:rFonts w:ascii="Times New Roman" w:eastAsia="Calibri" w:hAnsi="Times New Roman"/>
                <w:szCs w:val="24"/>
                <w:lang w:val="it-IT"/>
              </w:rPr>
              <w:t>ukovodstvo ukoliko imaju predlog za plenarne govornike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 xml:space="preserve">, naučni odbor i sponzore, </w:t>
            </w:r>
            <w:r w:rsidR="00C36350">
              <w:rPr>
                <w:rFonts w:ascii="Times New Roman" w:eastAsia="Calibri" w:hAnsi="Times New Roman"/>
                <w:szCs w:val="24"/>
                <w:lang w:val="it-IT"/>
              </w:rPr>
              <w:t xml:space="preserve">po mogućstvu 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>do kraja maja, kada ćemo konačno definisati prv</w:t>
            </w:r>
            <w:r w:rsidR="00C36350">
              <w:rPr>
                <w:rFonts w:ascii="Times New Roman" w:eastAsia="Calibri" w:hAnsi="Times New Roman"/>
                <w:szCs w:val="24"/>
                <w:lang w:val="it-IT"/>
              </w:rPr>
              <w:t xml:space="preserve">o 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 xml:space="preserve">obaveštenje o skupu koje će </w:t>
            </w:r>
            <w:r w:rsidR="00C36350">
              <w:rPr>
                <w:rFonts w:ascii="Times New Roman" w:eastAsia="Calibri" w:hAnsi="Times New Roman"/>
                <w:szCs w:val="24"/>
                <w:lang w:val="it-IT"/>
              </w:rPr>
              <w:t>biti poslato</w:t>
            </w:r>
            <w:r w:rsidR="005200DD">
              <w:rPr>
                <w:rFonts w:ascii="Times New Roman" w:eastAsia="Calibri" w:hAnsi="Times New Roman"/>
                <w:szCs w:val="24"/>
                <w:lang w:val="it-IT"/>
              </w:rPr>
              <w:t xml:space="preserve"> krajem juna 2023.</w:t>
            </w:r>
          </w:p>
          <w:p w14:paraId="54D32C33" w14:textId="29E07339" w:rsidR="00C16962" w:rsidRDefault="003A2EE2" w:rsidP="00C16962">
            <w:pPr>
              <w:spacing w:line="360" w:lineRule="auto"/>
              <w:rPr>
                <w:rFonts w:ascii="Times New Roman" w:eastAsia="Calibri" w:hAnsi="Times New Roman"/>
                <w:szCs w:val="24"/>
                <w:lang w:val="sr-Latn-RS"/>
              </w:rPr>
            </w:pPr>
            <w:r w:rsidRPr="005200DD">
              <w:rPr>
                <w:rFonts w:ascii="Times New Roman" w:eastAsia="Calibri" w:hAnsi="Times New Roman"/>
                <w:szCs w:val="24"/>
                <w:lang w:val="sr-Latn-RS"/>
              </w:rPr>
              <w:t>Pod drugom tačkom</w:t>
            </w:r>
            <w:r w:rsidR="00CE3507" w:rsidRPr="005200DD">
              <w:rPr>
                <w:rFonts w:ascii="Times New Roman" w:eastAsia="Calibri" w:hAnsi="Times New Roman"/>
                <w:szCs w:val="24"/>
                <w:lang w:val="sr-Latn-RS"/>
              </w:rPr>
              <w:t xml:space="preserve"> dnevnog reda, koleginica Milica Mirić je izvestila o aktivnostima radne grupe</w:t>
            </w:r>
            <w:r w:rsidR="00C36350">
              <w:rPr>
                <w:rFonts w:ascii="Times New Roman" w:eastAsia="Calibri" w:hAnsi="Times New Roman"/>
                <w:szCs w:val="24"/>
                <w:lang w:val="sr-Latn-RS"/>
              </w:rPr>
              <w:t xml:space="preserve"> DSJKS za evaluaciju strategije jezičkog obrazovanja i kreiranja akcionog plana</w:t>
            </w:r>
            <w:r w:rsidR="00CE3507" w:rsidRPr="005200DD">
              <w:rPr>
                <w:rFonts w:ascii="Times New Roman" w:eastAsia="Calibri" w:hAnsi="Times New Roman"/>
                <w:szCs w:val="24"/>
                <w:lang w:val="sr-Latn-RS"/>
              </w:rPr>
              <w:t>. I</w:t>
            </w:r>
            <w:r w:rsidR="009839A4">
              <w:rPr>
                <w:rFonts w:ascii="Times New Roman" w:eastAsia="Calibri" w:hAnsi="Times New Roman"/>
                <w:szCs w:val="24"/>
                <w:lang w:val="sr-Latn-RS"/>
              </w:rPr>
              <w:t>nformisala je prisutne o</w:t>
            </w:r>
            <w:r w:rsidR="00CE3507" w:rsidRPr="005200DD">
              <w:rPr>
                <w:rFonts w:ascii="Times New Roman" w:eastAsia="Calibri" w:hAnsi="Times New Roman"/>
                <w:szCs w:val="24"/>
                <w:lang w:val="sr-Latn-RS"/>
              </w:rPr>
              <w:t xml:space="preserve"> predlog</w:t>
            </w:r>
            <w:r w:rsidR="009839A4">
              <w:rPr>
                <w:rFonts w:ascii="Times New Roman" w:eastAsia="Calibri" w:hAnsi="Times New Roman"/>
                <w:szCs w:val="24"/>
                <w:lang w:val="sr-Latn-RS"/>
              </w:rPr>
              <w:t>u</w:t>
            </w:r>
            <w:r w:rsidR="00CE3507" w:rsidRPr="005200DD">
              <w:rPr>
                <w:rFonts w:ascii="Times New Roman" w:eastAsia="Calibri" w:hAnsi="Times New Roman"/>
                <w:szCs w:val="24"/>
                <w:lang w:val="sr-Latn-RS"/>
              </w:rPr>
              <w:t xml:space="preserve"> </w:t>
            </w:r>
            <w:r w:rsidR="00C36350">
              <w:rPr>
                <w:rFonts w:ascii="Times New Roman" w:eastAsia="Calibri" w:hAnsi="Times New Roman"/>
                <w:szCs w:val="24"/>
                <w:lang w:val="sr-Latn-RS"/>
              </w:rPr>
              <w:t>radne grupe</w:t>
            </w:r>
            <w:r w:rsidR="00CE3507" w:rsidRPr="005200DD">
              <w:rPr>
                <w:rFonts w:ascii="Times New Roman" w:eastAsia="Calibri" w:hAnsi="Times New Roman"/>
                <w:szCs w:val="24"/>
                <w:lang w:val="sr-Latn-RS"/>
              </w:rPr>
              <w:t xml:space="preserve"> upućen</w:t>
            </w:r>
            <w:r w:rsidR="009839A4">
              <w:rPr>
                <w:rFonts w:ascii="Times New Roman" w:eastAsia="Calibri" w:hAnsi="Times New Roman"/>
                <w:szCs w:val="24"/>
                <w:lang w:val="sr-Latn-RS"/>
              </w:rPr>
              <w:t>om</w:t>
            </w:r>
            <w:r w:rsidR="00CE3507" w:rsidRPr="005200DD">
              <w:rPr>
                <w:rFonts w:ascii="Times New Roman" w:eastAsia="Calibri" w:hAnsi="Times New Roman"/>
                <w:szCs w:val="24"/>
                <w:lang w:val="sr-Latn-RS"/>
              </w:rPr>
              <w:t xml:space="preserve"> Ministarstvu prosvete </w:t>
            </w:r>
            <w:r w:rsidR="005200DD" w:rsidRPr="005200DD">
              <w:rPr>
                <w:rFonts w:ascii="Times New Roman" w:eastAsia="Calibri" w:hAnsi="Times New Roman"/>
                <w:szCs w:val="24"/>
                <w:lang w:val="sr-Latn-RS"/>
              </w:rPr>
              <w:t>u</w:t>
            </w:r>
            <w:r w:rsidR="005200DD">
              <w:rPr>
                <w:rFonts w:ascii="Times New Roman" w:eastAsia="Calibri" w:hAnsi="Times New Roman"/>
                <w:szCs w:val="24"/>
                <w:lang w:val="sr-Latn-RS"/>
              </w:rPr>
              <w:t xml:space="preserve"> vezi s</w:t>
            </w:r>
            <w:r w:rsidR="009839A4">
              <w:rPr>
                <w:rFonts w:ascii="Times New Roman" w:eastAsia="Calibri" w:hAnsi="Times New Roman"/>
                <w:szCs w:val="24"/>
                <w:lang w:val="sr-Latn-RS"/>
              </w:rPr>
              <w:t xml:space="preserve"> poboljšanjem statusa</w:t>
            </w:r>
            <w:r w:rsidR="00C36350">
              <w:rPr>
                <w:rFonts w:ascii="Times New Roman" w:eastAsia="Calibri" w:hAnsi="Times New Roman"/>
                <w:szCs w:val="24"/>
                <w:lang w:val="sr-Latn-RS"/>
              </w:rPr>
              <w:t xml:space="preserve"> i zastupljenosti </w:t>
            </w:r>
            <w:r w:rsidR="009839A4">
              <w:rPr>
                <w:rFonts w:ascii="Times New Roman" w:eastAsia="Calibri" w:hAnsi="Times New Roman"/>
                <w:szCs w:val="24"/>
                <w:lang w:val="sr-Latn-RS"/>
              </w:rPr>
              <w:t xml:space="preserve"> nastave stranih jezika struke na univerzitetu,</w:t>
            </w:r>
            <w:r w:rsidR="00A822CE">
              <w:rPr>
                <w:rFonts w:ascii="Times New Roman" w:eastAsia="Calibri" w:hAnsi="Times New Roman"/>
                <w:szCs w:val="24"/>
                <w:lang w:val="sr-Latn-RS"/>
              </w:rPr>
              <w:t xml:space="preserve"> </w:t>
            </w:r>
            <w:r w:rsidR="009839A4">
              <w:rPr>
                <w:rFonts w:ascii="Times New Roman" w:eastAsia="Calibri" w:hAnsi="Times New Roman"/>
                <w:szCs w:val="24"/>
                <w:lang w:val="sr-Latn-RS"/>
              </w:rPr>
              <w:t xml:space="preserve">kao  </w:t>
            </w:r>
            <w:r w:rsidR="00CE3507" w:rsidRPr="005200DD">
              <w:rPr>
                <w:rFonts w:ascii="Times New Roman" w:eastAsia="Calibri" w:hAnsi="Times New Roman"/>
                <w:szCs w:val="24"/>
                <w:lang w:val="sr-Latn-RS"/>
              </w:rPr>
              <w:t>i njihov</w:t>
            </w:r>
            <w:r w:rsidR="009839A4">
              <w:rPr>
                <w:rFonts w:ascii="Times New Roman" w:eastAsia="Calibri" w:hAnsi="Times New Roman"/>
                <w:szCs w:val="24"/>
                <w:lang w:val="sr-Latn-RS"/>
              </w:rPr>
              <w:t>om</w:t>
            </w:r>
            <w:r w:rsidR="00CE3507" w:rsidRPr="005200DD">
              <w:rPr>
                <w:rFonts w:ascii="Times New Roman" w:eastAsia="Calibri" w:hAnsi="Times New Roman"/>
                <w:szCs w:val="24"/>
                <w:lang w:val="sr-Latn-RS"/>
              </w:rPr>
              <w:t xml:space="preserve"> negativ</w:t>
            </w:r>
            <w:r w:rsidR="00A822CE">
              <w:rPr>
                <w:rFonts w:ascii="Times New Roman" w:eastAsia="Calibri" w:hAnsi="Times New Roman"/>
                <w:szCs w:val="24"/>
                <w:lang w:val="sr-Latn-RS"/>
              </w:rPr>
              <w:t>nom</w:t>
            </w:r>
            <w:r w:rsidR="00CE3507" w:rsidRPr="005200DD">
              <w:rPr>
                <w:rFonts w:ascii="Times New Roman" w:eastAsia="Calibri" w:hAnsi="Times New Roman"/>
                <w:szCs w:val="24"/>
                <w:lang w:val="sr-Latn-RS"/>
              </w:rPr>
              <w:t xml:space="preserve"> odgovor</w:t>
            </w:r>
            <w:r w:rsidR="00A822CE">
              <w:rPr>
                <w:rFonts w:ascii="Times New Roman" w:eastAsia="Calibri" w:hAnsi="Times New Roman"/>
                <w:szCs w:val="24"/>
                <w:lang w:val="sr-Latn-RS"/>
              </w:rPr>
              <w:t>u</w:t>
            </w:r>
            <w:r w:rsidR="00CE3507" w:rsidRPr="005200DD">
              <w:rPr>
                <w:rFonts w:ascii="Times New Roman" w:eastAsia="Calibri" w:hAnsi="Times New Roman"/>
                <w:szCs w:val="24"/>
                <w:lang w:val="sr-Latn-RS"/>
              </w:rPr>
              <w:t xml:space="preserve">. </w:t>
            </w:r>
            <w:r w:rsidR="00CE3507" w:rsidRPr="009839A4">
              <w:rPr>
                <w:rFonts w:ascii="Times New Roman" w:eastAsia="Calibri" w:hAnsi="Times New Roman"/>
                <w:szCs w:val="24"/>
                <w:lang w:val="sr-Latn-RS"/>
              </w:rPr>
              <w:t>Zaključila je rekavši da se čeka odgovor Ministarstva u vezi sa zakazivanjem sastanka uživo</w:t>
            </w:r>
            <w:r w:rsidR="009839A4" w:rsidRPr="009839A4">
              <w:rPr>
                <w:rFonts w:ascii="Times New Roman" w:eastAsia="Calibri" w:hAnsi="Times New Roman"/>
                <w:szCs w:val="24"/>
                <w:lang w:val="sr-Latn-RS"/>
              </w:rPr>
              <w:t xml:space="preserve"> </w:t>
            </w:r>
            <w:r w:rsidR="009839A4">
              <w:rPr>
                <w:rFonts w:ascii="Times New Roman" w:eastAsia="Calibri" w:hAnsi="Times New Roman"/>
                <w:szCs w:val="24"/>
                <w:lang w:val="sr-Latn-RS"/>
              </w:rPr>
              <w:t xml:space="preserve">i da će radna grupa nastaviti da radi na ovom pitanju kroz anketu o aktuenlnom stanju </w:t>
            </w:r>
            <w:r w:rsidR="00A822CE">
              <w:rPr>
                <w:rFonts w:ascii="Times New Roman" w:eastAsia="Calibri" w:hAnsi="Times New Roman"/>
                <w:szCs w:val="24"/>
                <w:lang w:val="sr-Latn-RS"/>
              </w:rPr>
              <w:t xml:space="preserve">na </w:t>
            </w:r>
            <w:r w:rsidR="009839A4">
              <w:rPr>
                <w:rFonts w:ascii="Times New Roman" w:eastAsia="Calibri" w:hAnsi="Times New Roman"/>
                <w:szCs w:val="24"/>
                <w:lang w:val="sr-Latn-RS"/>
              </w:rPr>
              <w:t xml:space="preserve"> univerzitet</w:t>
            </w:r>
            <w:r w:rsidR="00A822CE">
              <w:rPr>
                <w:rFonts w:ascii="Times New Roman" w:eastAsia="Calibri" w:hAnsi="Times New Roman"/>
                <w:szCs w:val="24"/>
                <w:lang w:val="sr-Latn-RS"/>
              </w:rPr>
              <w:t>ima u Srbiji</w:t>
            </w:r>
            <w:r w:rsidR="009839A4">
              <w:rPr>
                <w:rFonts w:ascii="Times New Roman" w:eastAsia="Calibri" w:hAnsi="Times New Roman"/>
                <w:szCs w:val="24"/>
                <w:lang w:val="sr-Latn-RS"/>
              </w:rPr>
              <w:t>.</w:t>
            </w:r>
          </w:p>
          <w:p w14:paraId="4D818545" w14:textId="2F3DB0BA" w:rsidR="00A822CE" w:rsidRPr="009839A4" w:rsidRDefault="00A822CE" w:rsidP="00C16962">
            <w:pPr>
              <w:spacing w:line="360" w:lineRule="auto"/>
              <w:rPr>
                <w:rFonts w:ascii="Times New Roman" w:eastAsia="Calibri" w:hAnsi="Times New Roman"/>
                <w:szCs w:val="24"/>
                <w:lang w:val="sr-Latn-RS"/>
              </w:rPr>
            </w:pPr>
            <w:r>
              <w:rPr>
                <w:rFonts w:ascii="Times New Roman" w:eastAsia="Calibri" w:hAnsi="Times New Roman"/>
                <w:szCs w:val="24"/>
                <w:lang w:val="sr-Latn-RS"/>
              </w:rPr>
              <w:t>Sastanak je završen u 18.45.</w:t>
            </w:r>
          </w:p>
          <w:p w14:paraId="08E78F9E" w14:textId="77777777" w:rsidR="003A2EE2" w:rsidRPr="009839A4" w:rsidRDefault="003A2EE2" w:rsidP="00242ABD">
            <w:pPr>
              <w:spacing w:line="360" w:lineRule="auto"/>
              <w:rPr>
                <w:rFonts w:ascii="Times New Roman" w:eastAsia="Calibri" w:hAnsi="Times New Roman"/>
                <w:szCs w:val="24"/>
                <w:lang w:val="sr-Latn-RS"/>
              </w:rPr>
            </w:pPr>
          </w:p>
          <w:p w14:paraId="418E9BC1" w14:textId="61CE710C" w:rsidR="00C91E3A" w:rsidRPr="009839A4" w:rsidRDefault="00C91E3A" w:rsidP="00CE3507">
            <w:pPr>
              <w:spacing w:line="360" w:lineRule="auto"/>
              <w:rPr>
                <w:rFonts w:ascii="Times New Roman" w:hAnsi="Times New Roman"/>
                <w:szCs w:val="24"/>
                <w:lang w:val="sr-Latn-RS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12" w:space="0" w:color="auto"/>
            </w:tcBorders>
          </w:tcPr>
          <w:p w14:paraId="16F9FFD3" w14:textId="77777777" w:rsidR="00815AB9" w:rsidRPr="009839A4" w:rsidRDefault="00815AB9" w:rsidP="00242ABD">
            <w:pPr>
              <w:pStyle w:val="Heading5"/>
              <w:rPr>
                <w:rFonts w:ascii="Times New Roman" w:hAnsi="Times New Roman" w:cs="Times New Roman"/>
                <w:sz w:val="24"/>
                <w:szCs w:val="24"/>
                <w:u w:val="none"/>
                <w:lang w:val="sr-Latn-RS"/>
              </w:rPr>
            </w:pPr>
          </w:p>
          <w:p w14:paraId="0FD80AC9" w14:textId="77777777" w:rsidR="00815AB9" w:rsidRPr="009839A4" w:rsidRDefault="00815AB9" w:rsidP="00242ABD">
            <w:pPr>
              <w:pStyle w:val="Heading5"/>
              <w:rPr>
                <w:rFonts w:ascii="Times New Roman" w:hAnsi="Times New Roman" w:cs="Times New Roman"/>
                <w:sz w:val="24"/>
                <w:szCs w:val="24"/>
                <w:u w:val="none"/>
                <w:lang w:val="sr-Latn-RS"/>
              </w:rPr>
            </w:pPr>
          </w:p>
          <w:p w14:paraId="6E227F48" w14:textId="77777777" w:rsidR="00815AB9" w:rsidRPr="009839A4" w:rsidRDefault="00815AB9" w:rsidP="00242ABD">
            <w:pPr>
              <w:pStyle w:val="Heading5"/>
              <w:rPr>
                <w:rFonts w:ascii="Times New Roman" w:hAnsi="Times New Roman" w:cs="Times New Roman"/>
                <w:sz w:val="24"/>
                <w:szCs w:val="24"/>
                <w:u w:val="none"/>
                <w:lang w:val="sr-Latn-RS"/>
              </w:rPr>
            </w:pPr>
          </w:p>
          <w:p w14:paraId="3C79EB30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2C4057FF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3B7C9705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35BA7C4D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4E3F5583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6EC05DA0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64D4B790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4F92F3A4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5399BCBC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  <w:p w14:paraId="4BEA5030" w14:textId="77777777" w:rsidR="00815AB9" w:rsidRPr="009839A4" w:rsidRDefault="00815AB9" w:rsidP="00242ABD">
            <w:pPr>
              <w:rPr>
                <w:rFonts w:ascii="Times New Roman" w:hAnsi="Times New Roman"/>
                <w:szCs w:val="24"/>
                <w:lang w:val="sr-Latn-RS"/>
              </w:rPr>
            </w:pPr>
          </w:p>
        </w:tc>
      </w:tr>
      <w:tr w:rsidR="00815AB9" w:rsidRPr="00C36350" w14:paraId="533A728C" w14:textId="77777777" w:rsidTr="00D51FB9">
        <w:tc>
          <w:tcPr>
            <w:tcW w:w="7655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692033" w14:textId="3E3C6E70" w:rsidR="00815AB9" w:rsidRPr="002471C6" w:rsidRDefault="005732D8" w:rsidP="00242ABD">
            <w:pPr>
              <w:rPr>
                <w:rFonts w:ascii="Times New Roman" w:hAnsi="Times New Roman"/>
                <w:b/>
                <w:bCs/>
                <w:szCs w:val="24"/>
                <w:lang w:val="sv-SE"/>
              </w:rPr>
            </w:pPr>
            <w:r w:rsidRPr="002471C6">
              <w:rPr>
                <w:rFonts w:ascii="Times New Roman" w:hAnsi="Times New Roman"/>
                <w:szCs w:val="24"/>
                <w:lang w:val="sv-SE"/>
              </w:rPr>
              <w:t xml:space="preserve">Zapisnik vodila: </w:t>
            </w:r>
            <w:r w:rsidR="00483676">
              <w:rPr>
                <w:rFonts w:ascii="Times New Roman" w:hAnsi="Times New Roman"/>
                <w:szCs w:val="24"/>
                <w:lang w:val="sv-SE"/>
              </w:rPr>
              <w:t>Jovana Čaprić</w:t>
            </w:r>
            <w:r w:rsidR="0009475D" w:rsidRPr="002471C6">
              <w:rPr>
                <w:rFonts w:ascii="Times New Roman" w:hAnsi="Times New Roman"/>
                <w:szCs w:val="24"/>
                <w:lang w:val="sv-SE"/>
              </w:rPr>
              <w:t>, sekretar Sekcije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050916" w14:textId="77777777" w:rsidR="00815AB9" w:rsidRPr="002471C6" w:rsidRDefault="00815AB9" w:rsidP="00242ABD">
            <w:pPr>
              <w:rPr>
                <w:rFonts w:ascii="Times New Roman" w:hAnsi="Times New Roman"/>
                <w:szCs w:val="24"/>
                <w:lang w:val="sv-SE"/>
              </w:rPr>
            </w:pPr>
          </w:p>
        </w:tc>
      </w:tr>
    </w:tbl>
    <w:p w14:paraId="044951BC" w14:textId="77777777" w:rsidR="00815AB9" w:rsidRPr="002471C6" w:rsidRDefault="00815AB9" w:rsidP="00242ABD">
      <w:pPr>
        <w:tabs>
          <w:tab w:val="center" w:pos="3969"/>
          <w:tab w:val="center" w:pos="6237"/>
          <w:tab w:val="center" w:pos="8505"/>
        </w:tabs>
        <w:spacing w:after="240"/>
        <w:rPr>
          <w:rFonts w:ascii="Times New Roman" w:hAnsi="Times New Roman"/>
          <w:szCs w:val="24"/>
          <w:lang w:val="sv-SE"/>
        </w:rPr>
        <w:sectPr w:rsidR="00815AB9" w:rsidRPr="002471C6" w:rsidSect="006A766D">
          <w:type w:val="continuous"/>
          <w:pgSz w:w="11907" w:h="16840" w:code="9"/>
          <w:pgMar w:top="720" w:right="567" w:bottom="851" w:left="1134" w:header="397" w:footer="567" w:gutter="0"/>
          <w:cols w:space="720"/>
          <w:formProt w:val="0"/>
          <w:titlePg/>
          <w:docGrid w:linePitch="326"/>
        </w:sectPr>
      </w:pPr>
    </w:p>
    <w:p w14:paraId="7BD7E098" w14:textId="064761BE" w:rsidR="005225B2" w:rsidRPr="002471C6" w:rsidRDefault="005225B2" w:rsidP="00CE3507">
      <w:pPr>
        <w:tabs>
          <w:tab w:val="center" w:pos="1276"/>
          <w:tab w:val="center" w:pos="5103"/>
          <w:tab w:val="center" w:pos="8789"/>
        </w:tabs>
        <w:spacing w:before="120"/>
        <w:rPr>
          <w:rFonts w:ascii="Times New Roman" w:hAnsi="Times New Roman"/>
          <w:szCs w:val="24"/>
          <w:lang w:val="sv-SE"/>
        </w:rPr>
      </w:pPr>
    </w:p>
    <w:sectPr w:rsidR="005225B2" w:rsidRPr="002471C6" w:rsidSect="006A766D">
      <w:type w:val="continuous"/>
      <w:pgSz w:w="11907" w:h="16840" w:code="9"/>
      <w:pgMar w:top="851" w:right="567" w:bottom="851" w:left="1134" w:header="39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0E124B" w14:textId="77777777" w:rsidR="004032FE" w:rsidRDefault="004032FE">
      <w:r>
        <w:separator/>
      </w:r>
    </w:p>
  </w:endnote>
  <w:endnote w:type="continuationSeparator" w:id="0">
    <w:p w14:paraId="7DCCA0ED" w14:textId="77777777" w:rsidR="004032FE" w:rsidRDefault="00403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559EBA" w14:textId="77777777" w:rsidR="00815AB9" w:rsidRDefault="0007051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15AB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766D">
      <w:rPr>
        <w:rStyle w:val="PageNumber"/>
        <w:noProof/>
      </w:rPr>
      <w:t>2</w:t>
    </w:r>
    <w:r>
      <w:rPr>
        <w:rStyle w:val="PageNumber"/>
      </w:rPr>
      <w:fldChar w:fldCharType="end"/>
    </w:r>
  </w:p>
  <w:p w14:paraId="23B72422" w14:textId="77777777" w:rsidR="00815AB9" w:rsidRDefault="00815AB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7CA6E" w14:textId="77777777" w:rsidR="00815AB9" w:rsidRDefault="00070510">
    <w:pPr>
      <w:pStyle w:val="Footer"/>
      <w:jc w:val="right"/>
    </w:pPr>
    <w:r>
      <w:rPr>
        <w:rFonts w:ascii="Arial" w:hAnsi="Arial" w:cs="Arial"/>
        <w:sz w:val="16"/>
        <w:lang w:val="de-DE"/>
      </w:rPr>
      <w:fldChar w:fldCharType="begin"/>
    </w:r>
    <w:r w:rsidR="00815AB9">
      <w:rPr>
        <w:rFonts w:ascii="Arial" w:hAnsi="Arial" w:cs="Arial"/>
        <w:sz w:val="16"/>
        <w:lang w:val="de-DE"/>
      </w:rPr>
      <w:instrText xml:space="preserve"> PAGE   \* MERGEFORMAT </w:instrText>
    </w:r>
    <w:r>
      <w:rPr>
        <w:rFonts w:ascii="Arial" w:hAnsi="Arial" w:cs="Arial"/>
        <w:sz w:val="16"/>
        <w:lang w:val="de-DE"/>
      </w:rPr>
      <w:fldChar w:fldCharType="separate"/>
    </w:r>
    <w:r w:rsidR="00CE3507">
      <w:rPr>
        <w:rFonts w:ascii="Arial" w:hAnsi="Arial" w:cs="Arial"/>
        <w:noProof/>
        <w:sz w:val="16"/>
        <w:lang w:val="de-DE"/>
      </w:rPr>
      <w:t>1</w:t>
    </w:r>
    <w:r>
      <w:rPr>
        <w:rFonts w:ascii="Arial" w:hAnsi="Arial" w:cs="Arial"/>
        <w:sz w:val="16"/>
        <w:lang w:val="de-DE"/>
      </w:rPr>
      <w:fldChar w:fldCharType="end"/>
    </w:r>
    <w:r w:rsidR="00815AB9">
      <w:rPr>
        <w:rFonts w:ascii="Arial" w:hAnsi="Arial" w:cs="Arial"/>
        <w:sz w:val="16"/>
        <w:lang w:val="de-DE"/>
      </w:rPr>
      <w:t xml:space="preserve">/ </w:t>
    </w:r>
    <w:fldSimple w:instr=" NUMPAGES   \* MERGEFORMAT ">
      <w:r w:rsidR="00CE3507" w:rsidRPr="00CE3507">
        <w:rPr>
          <w:rFonts w:ascii="Arial" w:hAnsi="Arial" w:cs="Arial"/>
          <w:noProof/>
          <w:sz w:val="16"/>
          <w:lang w:val="de-DE"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BD1E6E" w14:textId="77777777" w:rsidR="004032FE" w:rsidRDefault="004032FE">
      <w:r>
        <w:separator/>
      </w:r>
    </w:p>
  </w:footnote>
  <w:footnote w:type="continuationSeparator" w:id="0">
    <w:p w14:paraId="72626F34" w14:textId="77777777" w:rsidR="004032FE" w:rsidRDefault="00403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67161"/>
    <w:multiLevelType w:val="hybridMultilevel"/>
    <w:tmpl w:val="B734F68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80273C"/>
    <w:multiLevelType w:val="hybridMultilevel"/>
    <w:tmpl w:val="432683E0"/>
    <w:lvl w:ilvl="0" w:tplc="04090017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91145B"/>
    <w:multiLevelType w:val="hybridMultilevel"/>
    <w:tmpl w:val="4BEC1B5C"/>
    <w:lvl w:ilvl="0" w:tplc="5FAA5FB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9"/>
        </w:tabs>
        <w:ind w:left="9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9"/>
        </w:tabs>
        <w:ind w:left="16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9"/>
        </w:tabs>
        <w:ind w:left="23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9"/>
        </w:tabs>
        <w:ind w:left="30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9"/>
        </w:tabs>
        <w:ind w:left="37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9"/>
        </w:tabs>
        <w:ind w:left="45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9"/>
        </w:tabs>
        <w:ind w:left="52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9"/>
        </w:tabs>
        <w:ind w:left="5949" w:hanging="360"/>
      </w:pPr>
      <w:rPr>
        <w:rFonts w:ascii="Wingdings" w:hAnsi="Wingdings" w:hint="default"/>
      </w:rPr>
    </w:lvl>
  </w:abstractNum>
  <w:abstractNum w:abstractNumId="3" w15:restartNumberingAfterBreak="0">
    <w:nsid w:val="04765177"/>
    <w:multiLevelType w:val="hybridMultilevel"/>
    <w:tmpl w:val="EDD6AA04"/>
    <w:lvl w:ilvl="0" w:tplc="5FAA5FB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9"/>
        </w:tabs>
        <w:ind w:left="9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9"/>
        </w:tabs>
        <w:ind w:left="16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9"/>
        </w:tabs>
        <w:ind w:left="23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9"/>
        </w:tabs>
        <w:ind w:left="30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9"/>
        </w:tabs>
        <w:ind w:left="37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9"/>
        </w:tabs>
        <w:ind w:left="45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9"/>
        </w:tabs>
        <w:ind w:left="52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9"/>
        </w:tabs>
        <w:ind w:left="5949" w:hanging="360"/>
      </w:pPr>
      <w:rPr>
        <w:rFonts w:ascii="Wingdings" w:hAnsi="Wingdings" w:hint="default"/>
      </w:rPr>
    </w:lvl>
  </w:abstractNum>
  <w:abstractNum w:abstractNumId="4" w15:restartNumberingAfterBreak="0">
    <w:nsid w:val="0650690E"/>
    <w:multiLevelType w:val="hybridMultilevel"/>
    <w:tmpl w:val="34DE99F8"/>
    <w:lvl w:ilvl="0" w:tplc="5FAA5FB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9"/>
        </w:tabs>
        <w:ind w:left="9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9"/>
        </w:tabs>
        <w:ind w:left="16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9"/>
        </w:tabs>
        <w:ind w:left="23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9"/>
        </w:tabs>
        <w:ind w:left="30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9"/>
        </w:tabs>
        <w:ind w:left="37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9"/>
        </w:tabs>
        <w:ind w:left="45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9"/>
        </w:tabs>
        <w:ind w:left="52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9"/>
        </w:tabs>
        <w:ind w:left="5949" w:hanging="360"/>
      </w:pPr>
      <w:rPr>
        <w:rFonts w:ascii="Wingdings" w:hAnsi="Wingdings" w:hint="default"/>
      </w:rPr>
    </w:lvl>
  </w:abstractNum>
  <w:abstractNum w:abstractNumId="5" w15:restartNumberingAfterBreak="0">
    <w:nsid w:val="098735B9"/>
    <w:multiLevelType w:val="hybridMultilevel"/>
    <w:tmpl w:val="686C8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20CC6"/>
    <w:multiLevelType w:val="hybridMultilevel"/>
    <w:tmpl w:val="6758FD2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D05F3"/>
    <w:multiLevelType w:val="hybridMultilevel"/>
    <w:tmpl w:val="F4AE6AD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34C5F"/>
    <w:multiLevelType w:val="hybridMultilevel"/>
    <w:tmpl w:val="3FFCF8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E5252"/>
    <w:multiLevelType w:val="hybridMultilevel"/>
    <w:tmpl w:val="DD64CBE6"/>
    <w:lvl w:ilvl="0" w:tplc="097C53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E224B"/>
    <w:multiLevelType w:val="hybridMultilevel"/>
    <w:tmpl w:val="AC769B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4355C"/>
    <w:multiLevelType w:val="hybridMultilevel"/>
    <w:tmpl w:val="91C600E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4792D"/>
    <w:multiLevelType w:val="hybridMultilevel"/>
    <w:tmpl w:val="FD52F7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C5140E"/>
    <w:multiLevelType w:val="hybridMultilevel"/>
    <w:tmpl w:val="D480C50C"/>
    <w:lvl w:ilvl="0" w:tplc="E94E0EC4">
      <w:start w:val="1"/>
      <w:numFmt w:val="bullet"/>
      <w:lvlText w:val="-"/>
      <w:lvlJc w:val="left"/>
      <w:pPr>
        <w:tabs>
          <w:tab w:val="num" w:pos="456"/>
        </w:tabs>
        <w:ind w:left="45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6"/>
        </w:tabs>
        <w:ind w:left="117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6"/>
        </w:tabs>
        <w:ind w:left="26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6"/>
        </w:tabs>
        <w:ind w:left="333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6"/>
        </w:tabs>
        <w:ind w:left="40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6"/>
        </w:tabs>
        <w:ind w:left="47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6"/>
        </w:tabs>
        <w:ind w:left="549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6"/>
        </w:tabs>
        <w:ind w:left="6216" w:hanging="360"/>
      </w:pPr>
      <w:rPr>
        <w:rFonts w:ascii="Wingdings" w:hAnsi="Wingdings" w:hint="default"/>
      </w:rPr>
    </w:lvl>
  </w:abstractNum>
  <w:abstractNum w:abstractNumId="14" w15:restartNumberingAfterBreak="0">
    <w:nsid w:val="33EF1D0C"/>
    <w:multiLevelType w:val="hybridMultilevel"/>
    <w:tmpl w:val="F5E84B66"/>
    <w:lvl w:ilvl="0" w:tplc="04090001">
      <w:start w:val="1"/>
      <w:numFmt w:val="bullet"/>
      <w:lvlText w:val=""/>
      <w:lvlJc w:val="left"/>
      <w:pPr>
        <w:tabs>
          <w:tab w:val="num" w:pos="891"/>
        </w:tabs>
        <w:ind w:left="8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5" w15:restartNumberingAfterBreak="0">
    <w:nsid w:val="3E3E1589"/>
    <w:multiLevelType w:val="hybridMultilevel"/>
    <w:tmpl w:val="A8AEC2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7B0E50"/>
    <w:multiLevelType w:val="hybridMultilevel"/>
    <w:tmpl w:val="DB1C5CD0"/>
    <w:lvl w:ilvl="0" w:tplc="BC1ADB1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 w15:restartNumberingAfterBreak="0">
    <w:nsid w:val="41FE6428"/>
    <w:multiLevelType w:val="hybridMultilevel"/>
    <w:tmpl w:val="2CE6E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5D385C"/>
    <w:multiLevelType w:val="multilevel"/>
    <w:tmpl w:val="E32E0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AF7142"/>
    <w:multiLevelType w:val="hybridMultilevel"/>
    <w:tmpl w:val="996C4A2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43E05D1"/>
    <w:multiLevelType w:val="hybridMultilevel"/>
    <w:tmpl w:val="B5306ACA"/>
    <w:lvl w:ilvl="0" w:tplc="04090017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15575A"/>
    <w:multiLevelType w:val="hybridMultilevel"/>
    <w:tmpl w:val="B91C0C08"/>
    <w:lvl w:ilvl="0" w:tplc="5FAA5FB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9"/>
        </w:tabs>
        <w:ind w:left="9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9"/>
        </w:tabs>
        <w:ind w:left="16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9"/>
        </w:tabs>
        <w:ind w:left="23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9"/>
        </w:tabs>
        <w:ind w:left="30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9"/>
        </w:tabs>
        <w:ind w:left="37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9"/>
        </w:tabs>
        <w:ind w:left="45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9"/>
        </w:tabs>
        <w:ind w:left="52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9"/>
        </w:tabs>
        <w:ind w:left="5949" w:hanging="360"/>
      </w:pPr>
      <w:rPr>
        <w:rFonts w:ascii="Wingdings" w:hAnsi="Wingdings" w:hint="default"/>
      </w:rPr>
    </w:lvl>
  </w:abstractNum>
  <w:abstractNum w:abstractNumId="22" w15:restartNumberingAfterBreak="0">
    <w:nsid w:val="65E853AD"/>
    <w:multiLevelType w:val="hybridMultilevel"/>
    <w:tmpl w:val="9DECCD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074D89"/>
    <w:multiLevelType w:val="hybridMultilevel"/>
    <w:tmpl w:val="FD264FBC"/>
    <w:lvl w:ilvl="0" w:tplc="8892E1D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7C625A"/>
    <w:multiLevelType w:val="hybridMultilevel"/>
    <w:tmpl w:val="E74E3DC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28D5480"/>
    <w:multiLevelType w:val="hybridMultilevel"/>
    <w:tmpl w:val="0FA8DA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F13939"/>
    <w:multiLevelType w:val="hybridMultilevel"/>
    <w:tmpl w:val="11DEBA92"/>
    <w:lvl w:ilvl="0" w:tplc="5FAA5FBC">
      <w:start w:val="2"/>
      <w:numFmt w:val="bullet"/>
      <w:lvlText w:val="-"/>
      <w:lvlJc w:val="left"/>
      <w:pPr>
        <w:tabs>
          <w:tab w:val="num" w:pos="891"/>
        </w:tabs>
        <w:ind w:left="89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27" w15:restartNumberingAfterBreak="0">
    <w:nsid w:val="7C6D29F4"/>
    <w:multiLevelType w:val="hybridMultilevel"/>
    <w:tmpl w:val="78085CB8"/>
    <w:lvl w:ilvl="0" w:tplc="04090001">
      <w:start w:val="1"/>
      <w:numFmt w:val="bullet"/>
      <w:lvlText w:val=""/>
      <w:lvlJc w:val="left"/>
      <w:pPr>
        <w:tabs>
          <w:tab w:val="num" w:pos="834"/>
        </w:tabs>
        <w:ind w:left="8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0"/>
  </w:num>
  <w:num w:numId="4">
    <w:abstractNumId w:val="16"/>
  </w:num>
  <w:num w:numId="5">
    <w:abstractNumId w:val="27"/>
  </w:num>
  <w:num w:numId="6">
    <w:abstractNumId w:val="19"/>
  </w:num>
  <w:num w:numId="7">
    <w:abstractNumId w:val="6"/>
  </w:num>
  <w:num w:numId="8">
    <w:abstractNumId w:val="7"/>
  </w:num>
  <w:num w:numId="9">
    <w:abstractNumId w:val="23"/>
  </w:num>
  <w:num w:numId="10">
    <w:abstractNumId w:val="24"/>
  </w:num>
  <w:num w:numId="11">
    <w:abstractNumId w:val="11"/>
  </w:num>
  <w:num w:numId="12">
    <w:abstractNumId w:val="14"/>
  </w:num>
  <w:num w:numId="13">
    <w:abstractNumId w:val="26"/>
  </w:num>
  <w:num w:numId="14">
    <w:abstractNumId w:val="2"/>
  </w:num>
  <w:num w:numId="15">
    <w:abstractNumId w:val="3"/>
  </w:num>
  <w:num w:numId="16">
    <w:abstractNumId w:val="22"/>
  </w:num>
  <w:num w:numId="17">
    <w:abstractNumId w:val="4"/>
  </w:num>
  <w:num w:numId="18">
    <w:abstractNumId w:val="8"/>
  </w:num>
  <w:num w:numId="19">
    <w:abstractNumId w:val="21"/>
  </w:num>
  <w:num w:numId="20">
    <w:abstractNumId w:val="25"/>
  </w:num>
  <w:num w:numId="21">
    <w:abstractNumId w:val="15"/>
  </w:num>
  <w:num w:numId="22">
    <w:abstractNumId w:val="10"/>
  </w:num>
  <w:num w:numId="23">
    <w:abstractNumId w:val="13"/>
  </w:num>
  <w:num w:numId="24">
    <w:abstractNumId w:val="12"/>
  </w:num>
  <w:num w:numId="25">
    <w:abstractNumId w:val="17"/>
  </w:num>
  <w:num w:numId="26">
    <w:abstractNumId w:val="9"/>
  </w:num>
  <w:num w:numId="27">
    <w:abstractNumId w:val="5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70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99F"/>
    <w:rsid w:val="0000027F"/>
    <w:rsid w:val="00002B14"/>
    <w:rsid w:val="00007BC9"/>
    <w:rsid w:val="000226E7"/>
    <w:rsid w:val="00051ABA"/>
    <w:rsid w:val="000523E0"/>
    <w:rsid w:val="00054186"/>
    <w:rsid w:val="00054A0E"/>
    <w:rsid w:val="00070510"/>
    <w:rsid w:val="00082CEF"/>
    <w:rsid w:val="000909C1"/>
    <w:rsid w:val="0009475D"/>
    <w:rsid w:val="000A1D29"/>
    <w:rsid w:val="000C048E"/>
    <w:rsid w:val="000C0DE8"/>
    <w:rsid w:val="00103851"/>
    <w:rsid w:val="00117CED"/>
    <w:rsid w:val="001340DC"/>
    <w:rsid w:val="00141D65"/>
    <w:rsid w:val="001442C3"/>
    <w:rsid w:val="00153846"/>
    <w:rsid w:val="00162967"/>
    <w:rsid w:val="00173C29"/>
    <w:rsid w:val="001817A9"/>
    <w:rsid w:val="001840CF"/>
    <w:rsid w:val="0018766F"/>
    <w:rsid w:val="001A3A7F"/>
    <w:rsid w:val="001C0D7A"/>
    <w:rsid w:val="001D3CFF"/>
    <w:rsid w:val="001E2F4D"/>
    <w:rsid w:val="00217559"/>
    <w:rsid w:val="00224662"/>
    <w:rsid w:val="00242ABD"/>
    <w:rsid w:val="00245AFC"/>
    <w:rsid w:val="002471C6"/>
    <w:rsid w:val="00274DEE"/>
    <w:rsid w:val="00281345"/>
    <w:rsid w:val="002B499F"/>
    <w:rsid w:val="002C3454"/>
    <w:rsid w:val="003076D6"/>
    <w:rsid w:val="00365966"/>
    <w:rsid w:val="00366F3D"/>
    <w:rsid w:val="003730F3"/>
    <w:rsid w:val="00391039"/>
    <w:rsid w:val="003A2EE2"/>
    <w:rsid w:val="003C78FF"/>
    <w:rsid w:val="003D16DC"/>
    <w:rsid w:val="004032FE"/>
    <w:rsid w:val="00403FC3"/>
    <w:rsid w:val="00414F02"/>
    <w:rsid w:val="00415631"/>
    <w:rsid w:val="00417279"/>
    <w:rsid w:val="00434D70"/>
    <w:rsid w:val="00440E5B"/>
    <w:rsid w:val="00483676"/>
    <w:rsid w:val="004A2C05"/>
    <w:rsid w:val="004C4B54"/>
    <w:rsid w:val="004C74F4"/>
    <w:rsid w:val="005200DD"/>
    <w:rsid w:val="005225B2"/>
    <w:rsid w:val="005238B5"/>
    <w:rsid w:val="00524129"/>
    <w:rsid w:val="005379F0"/>
    <w:rsid w:val="005732D8"/>
    <w:rsid w:val="00575062"/>
    <w:rsid w:val="00586C84"/>
    <w:rsid w:val="00593A91"/>
    <w:rsid w:val="005C35C9"/>
    <w:rsid w:val="005C427E"/>
    <w:rsid w:val="005C4FFF"/>
    <w:rsid w:val="005C589C"/>
    <w:rsid w:val="005D461D"/>
    <w:rsid w:val="00615B3C"/>
    <w:rsid w:val="006332F6"/>
    <w:rsid w:val="00636950"/>
    <w:rsid w:val="006411AD"/>
    <w:rsid w:val="006A766D"/>
    <w:rsid w:val="00732E7C"/>
    <w:rsid w:val="007470A4"/>
    <w:rsid w:val="00766F00"/>
    <w:rsid w:val="0077036D"/>
    <w:rsid w:val="0079357B"/>
    <w:rsid w:val="007A4C63"/>
    <w:rsid w:val="007B1A03"/>
    <w:rsid w:val="007E5E39"/>
    <w:rsid w:val="007E6577"/>
    <w:rsid w:val="00802BE2"/>
    <w:rsid w:val="0080719A"/>
    <w:rsid w:val="00815AB9"/>
    <w:rsid w:val="0082636A"/>
    <w:rsid w:val="008305FF"/>
    <w:rsid w:val="00861F3D"/>
    <w:rsid w:val="00876B36"/>
    <w:rsid w:val="00877B7B"/>
    <w:rsid w:val="008861D7"/>
    <w:rsid w:val="008F449C"/>
    <w:rsid w:val="00921837"/>
    <w:rsid w:val="0093674A"/>
    <w:rsid w:val="0094332C"/>
    <w:rsid w:val="00965E96"/>
    <w:rsid w:val="009839A4"/>
    <w:rsid w:val="00995D4A"/>
    <w:rsid w:val="009B041C"/>
    <w:rsid w:val="009B7D58"/>
    <w:rsid w:val="009E75A6"/>
    <w:rsid w:val="00A2310B"/>
    <w:rsid w:val="00A275DB"/>
    <w:rsid w:val="00A42558"/>
    <w:rsid w:val="00A47952"/>
    <w:rsid w:val="00A52244"/>
    <w:rsid w:val="00A75671"/>
    <w:rsid w:val="00A8163B"/>
    <w:rsid w:val="00A822CE"/>
    <w:rsid w:val="00A90E50"/>
    <w:rsid w:val="00AB65C8"/>
    <w:rsid w:val="00AD54D4"/>
    <w:rsid w:val="00AD5B58"/>
    <w:rsid w:val="00AD79B0"/>
    <w:rsid w:val="00B25DFE"/>
    <w:rsid w:val="00B85AC0"/>
    <w:rsid w:val="00BD5E70"/>
    <w:rsid w:val="00BF0224"/>
    <w:rsid w:val="00BF53F5"/>
    <w:rsid w:val="00C02FE7"/>
    <w:rsid w:val="00C16962"/>
    <w:rsid w:val="00C20941"/>
    <w:rsid w:val="00C22ADA"/>
    <w:rsid w:val="00C22C57"/>
    <w:rsid w:val="00C35CBE"/>
    <w:rsid w:val="00C36350"/>
    <w:rsid w:val="00C45DF4"/>
    <w:rsid w:val="00C738FD"/>
    <w:rsid w:val="00C91E3A"/>
    <w:rsid w:val="00CC0461"/>
    <w:rsid w:val="00CC0766"/>
    <w:rsid w:val="00CD5BE6"/>
    <w:rsid w:val="00CD6D6C"/>
    <w:rsid w:val="00CE3507"/>
    <w:rsid w:val="00CF089A"/>
    <w:rsid w:val="00D00BD3"/>
    <w:rsid w:val="00D059C0"/>
    <w:rsid w:val="00D1554F"/>
    <w:rsid w:val="00D26F10"/>
    <w:rsid w:val="00D364A2"/>
    <w:rsid w:val="00D51FB9"/>
    <w:rsid w:val="00D81DE3"/>
    <w:rsid w:val="00D8504D"/>
    <w:rsid w:val="00DB43D7"/>
    <w:rsid w:val="00DB4A35"/>
    <w:rsid w:val="00DE0CE1"/>
    <w:rsid w:val="00E10ECC"/>
    <w:rsid w:val="00E3091C"/>
    <w:rsid w:val="00E70FD7"/>
    <w:rsid w:val="00E7716A"/>
    <w:rsid w:val="00E9311A"/>
    <w:rsid w:val="00EF7283"/>
    <w:rsid w:val="00F2353C"/>
    <w:rsid w:val="00F4217E"/>
    <w:rsid w:val="00F52B31"/>
    <w:rsid w:val="00F54AA3"/>
    <w:rsid w:val="00F62B39"/>
    <w:rsid w:val="00F63972"/>
    <w:rsid w:val="00F72FAE"/>
    <w:rsid w:val="00F75F68"/>
    <w:rsid w:val="00F76BCE"/>
    <w:rsid w:val="00F94BE6"/>
    <w:rsid w:val="00F95333"/>
    <w:rsid w:val="00FC16D6"/>
    <w:rsid w:val="00FD162E"/>
    <w:rsid w:val="00FE07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E2B33B"/>
  <w15:docId w15:val="{0DB042AF-5C26-4759-86BB-802974F7F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2558"/>
    <w:rPr>
      <w:rFonts w:ascii="Swiss" w:hAnsi="Swiss"/>
      <w:sz w:val="24"/>
    </w:rPr>
  </w:style>
  <w:style w:type="paragraph" w:styleId="Heading1">
    <w:name w:val="heading 1"/>
    <w:basedOn w:val="Normal"/>
    <w:next w:val="Normal"/>
    <w:qFormat/>
    <w:rsid w:val="00A42558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A4255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A42558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A42558"/>
    <w:pPr>
      <w:keepNext/>
      <w:spacing w:before="60" w:after="60"/>
      <w:jc w:val="center"/>
      <w:outlineLvl w:val="3"/>
    </w:pPr>
    <w:rPr>
      <w:rFonts w:ascii="Times New Roman" w:hAnsi="Times New Roman"/>
      <w:b/>
    </w:rPr>
  </w:style>
  <w:style w:type="paragraph" w:styleId="Heading5">
    <w:name w:val="heading 5"/>
    <w:basedOn w:val="Normal"/>
    <w:next w:val="Normal"/>
    <w:qFormat/>
    <w:rsid w:val="00A42558"/>
    <w:pPr>
      <w:keepNext/>
      <w:outlineLvl w:val="4"/>
    </w:pPr>
    <w:rPr>
      <w:rFonts w:ascii="Arial" w:hAnsi="Arial" w:cs="Arial"/>
      <w:sz w:val="18"/>
      <w:u w:val="single"/>
      <w:lang w:val="en-GB"/>
    </w:rPr>
  </w:style>
  <w:style w:type="paragraph" w:styleId="Heading6">
    <w:name w:val="heading 6"/>
    <w:basedOn w:val="Normal"/>
    <w:next w:val="Normal"/>
    <w:qFormat/>
    <w:rsid w:val="00A42558"/>
    <w:pPr>
      <w:keepNext/>
      <w:outlineLvl w:val="5"/>
    </w:pPr>
    <w:rPr>
      <w:rFonts w:ascii="Arial" w:hAnsi="Arial" w:cs="Arial"/>
      <w:i/>
      <w:iCs/>
      <w:sz w:val="18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4255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4255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42558"/>
  </w:style>
  <w:style w:type="paragraph" w:styleId="BodyText">
    <w:name w:val="Body Text"/>
    <w:basedOn w:val="Normal"/>
    <w:rsid w:val="00A42558"/>
    <w:rPr>
      <w:rFonts w:ascii="Arial" w:hAnsi="Arial" w:cs="Arial"/>
      <w:sz w:val="18"/>
      <w:lang w:val="de-DE"/>
    </w:rPr>
  </w:style>
  <w:style w:type="paragraph" w:styleId="BodyTextIndent">
    <w:name w:val="Body Text Indent"/>
    <w:basedOn w:val="Normal"/>
    <w:rsid w:val="00A42558"/>
    <w:pPr>
      <w:ind w:left="162" w:hanging="162"/>
    </w:pPr>
    <w:rPr>
      <w:rFonts w:ascii="Arial" w:hAnsi="Arial" w:cs="Arial"/>
      <w:sz w:val="18"/>
      <w:lang w:val="sr-Latn-CS"/>
    </w:rPr>
  </w:style>
  <w:style w:type="paragraph" w:styleId="NormalWeb">
    <w:name w:val="Normal (Web)"/>
    <w:basedOn w:val="Normal"/>
    <w:uiPriority w:val="99"/>
    <w:unhideWhenUsed/>
    <w:rsid w:val="00F94BE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stParagraph">
    <w:name w:val="List Paragraph"/>
    <w:basedOn w:val="Normal"/>
    <w:uiPriority w:val="34"/>
    <w:qFormat/>
    <w:rsid w:val="00DB43D7"/>
    <w:pPr>
      <w:ind w:left="720"/>
    </w:pPr>
  </w:style>
  <w:style w:type="character" w:styleId="CommentReference">
    <w:name w:val="annotation reference"/>
    <w:basedOn w:val="DefaultParagraphFont"/>
    <w:semiHidden/>
    <w:unhideWhenUsed/>
    <w:rsid w:val="00CC046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C0461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C0461"/>
    <w:rPr>
      <w:rFonts w:ascii="Swiss" w:hAnsi="Swiss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C0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0461"/>
    <w:rPr>
      <w:rFonts w:ascii="Swiss" w:hAnsi="Swiss"/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CC04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0461"/>
    <w:rPr>
      <w:rFonts w:ascii="Segoe UI" w:hAnsi="Segoe UI" w:cs="Segoe UI"/>
      <w:sz w:val="18"/>
      <w:szCs w:val="18"/>
      <w:lang w:val="en-US" w:eastAsia="en-US"/>
    </w:rPr>
  </w:style>
  <w:style w:type="character" w:styleId="Emphasis">
    <w:name w:val="Emphasis"/>
    <w:basedOn w:val="DefaultParagraphFont"/>
    <w:uiPriority w:val="20"/>
    <w:qFormat/>
    <w:rsid w:val="00CD6D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9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2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0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yuu10017\Local%2520Settings\Temporary%2520Internet%2520Files\OLKC\Protocol-%252011-10-04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E4534-A1DB-4647-8762-D4F0239BB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Protocol-%2011-10-04</Template>
  <TotalTime>31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Zapisnik sa sastanka SVF-TEL 002 004</vt:lpstr>
    </vt:vector>
  </TitlesOfParts>
  <Company>VF-TEL</Company>
  <LinksUpToDate>false</LinksUpToDate>
  <CharactersWithSpaces>2482</CharactersWithSpaces>
  <SharedDoc>false</SharedDoc>
  <HLinks>
    <vt:vector size="18" baseType="variant">
      <vt:variant>
        <vt:i4>5963799</vt:i4>
      </vt:variant>
      <vt:variant>
        <vt:i4>6</vt:i4>
      </vt:variant>
      <vt:variant>
        <vt:i4>0</vt:i4>
      </vt:variant>
      <vt:variant>
        <vt:i4>5</vt:i4>
      </vt:variant>
      <vt:variant>
        <vt:lpwstr>http://www.dsjksrbija.rs/wp-content/uploads/2018/12/Kona%C4%8Dni-spisak-%C4%8Dlanova-DSJKS-30.-11.-2018..pdf</vt:lpwstr>
      </vt:variant>
      <vt:variant>
        <vt:lpwstr/>
      </vt:variant>
      <vt:variant>
        <vt:i4>2162734</vt:i4>
      </vt:variant>
      <vt:variant>
        <vt:i4>3</vt:i4>
      </vt:variant>
      <vt:variant>
        <vt:i4>0</vt:i4>
      </vt:variant>
      <vt:variant>
        <vt:i4>5</vt:i4>
      </vt:variant>
      <vt:variant>
        <vt:lpwstr>http://www.dsjksrbija.rs/drustvo/clanstvo/</vt:lpwstr>
      </vt:variant>
      <vt:variant>
        <vt:lpwstr/>
      </vt:variant>
      <vt:variant>
        <vt:i4>196672</vt:i4>
      </vt:variant>
      <vt:variant>
        <vt:i4>0</vt:i4>
      </vt:variant>
      <vt:variant>
        <vt:i4>0</vt:i4>
      </vt:variant>
      <vt:variant>
        <vt:i4>5</vt:i4>
      </vt:variant>
      <vt:variant>
        <vt:lpwstr>http://www.dsjksrbija.rs/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 sa sastanka SVF-TEL 002 004</dc:title>
  <dc:creator>yuu10017</dc:creator>
  <cp:lastModifiedBy>Reviewer</cp:lastModifiedBy>
  <cp:revision>4</cp:revision>
  <cp:lastPrinted>2004-09-21T08:31:00Z</cp:lastPrinted>
  <dcterms:created xsi:type="dcterms:W3CDTF">2023-04-26T19:13:00Z</dcterms:created>
  <dcterms:modified xsi:type="dcterms:W3CDTF">2023-04-26T19:51:00Z</dcterms:modified>
</cp:coreProperties>
</file>