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9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5240"/>
        <w:gridCol w:w="997"/>
        <w:gridCol w:w="1559"/>
      </w:tblGrid>
      <w:tr w:rsidR="00815AB9" w:rsidRPr="00DB4A35" w14:paraId="7E5567ED" w14:textId="77777777" w:rsidTr="00483676">
        <w:trPr>
          <w:cantSplit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2BCD0D56" w14:textId="41A0E269" w:rsidR="00815AB9" w:rsidRPr="00DB4A35" w:rsidRDefault="008F449C" w:rsidP="0048367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noProof/>
                <w:szCs w:val="24"/>
              </w:rPr>
            </w:pPr>
            <w:r w:rsidRPr="00DB4A35">
              <w:rPr>
                <w:rFonts w:ascii="Times New Roman" w:hAnsi="Times New Roman"/>
                <w:b/>
                <w:noProof/>
                <w:szCs w:val="24"/>
              </w:rPr>
              <w:t xml:space="preserve">SEKCIJA </w:t>
            </w:r>
            <w:r w:rsidR="00483676">
              <w:rPr>
                <w:rFonts w:ascii="Times New Roman" w:hAnsi="Times New Roman"/>
                <w:b/>
                <w:noProof/>
                <w:szCs w:val="24"/>
              </w:rPr>
              <w:t xml:space="preserve">UNIVERZITETSKIH </w:t>
            </w:r>
            <w:r w:rsidRPr="00DB4A35">
              <w:rPr>
                <w:rFonts w:ascii="Times New Roman" w:hAnsi="Times New Roman"/>
                <w:b/>
                <w:noProof/>
                <w:szCs w:val="24"/>
              </w:rPr>
              <w:t xml:space="preserve">NASTAVNIKA </w:t>
            </w:r>
            <w:r w:rsidR="00483676">
              <w:rPr>
                <w:rFonts w:ascii="Times New Roman" w:hAnsi="Times New Roman"/>
                <w:b/>
                <w:noProof/>
                <w:szCs w:val="24"/>
              </w:rPr>
              <w:t>STRANOG</w:t>
            </w:r>
            <w:r w:rsidRPr="00DB4A35">
              <w:rPr>
                <w:rFonts w:ascii="Times New Roman" w:hAnsi="Times New Roman"/>
                <w:b/>
                <w:noProof/>
                <w:szCs w:val="24"/>
              </w:rPr>
              <w:t xml:space="preserve"> JEZIKA </w:t>
            </w:r>
            <w:r w:rsidR="00483676">
              <w:rPr>
                <w:rFonts w:ascii="Times New Roman" w:hAnsi="Times New Roman"/>
                <w:b/>
                <w:noProof/>
                <w:szCs w:val="24"/>
              </w:rPr>
              <w:t xml:space="preserve">STRUKE </w:t>
            </w:r>
            <w:r w:rsidRPr="00DB4A35">
              <w:rPr>
                <w:rFonts w:ascii="Times New Roman" w:hAnsi="Times New Roman"/>
                <w:b/>
                <w:noProof/>
                <w:szCs w:val="24"/>
              </w:rPr>
              <w:t>DRUŠTVA ZA STRANE JEZIKE</w:t>
            </w:r>
          </w:p>
        </w:tc>
        <w:tc>
          <w:tcPr>
            <w:tcW w:w="5240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14:paraId="74855675" w14:textId="77777777" w:rsidR="00815AB9" w:rsidRPr="00DB4A35" w:rsidRDefault="00815AB9" w:rsidP="00242ABD">
            <w:pPr>
              <w:pStyle w:val="Heading4"/>
              <w:jc w:val="left"/>
              <w:rPr>
                <w:szCs w:val="24"/>
              </w:rPr>
            </w:pPr>
            <w:r w:rsidRPr="00DB4A35">
              <w:rPr>
                <w:szCs w:val="24"/>
              </w:rPr>
              <w:t>ZAPISNIK SA SASTANKA</w:t>
            </w:r>
          </w:p>
        </w:tc>
        <w:tc>
          <w:tcPr>
            <w:tcW w:w="9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2CBE0" w14:textId="77777777" w:rsidR="003730F3" w:rsidRPr="00DB4A35" w:rsidRDefault="003730F3" w:rsidP="00242ABD">
            <w:pPr>
              <w:tabs>
                <w:tab w:val="left" w:leader="underscore" w:pos="1877"/>
              </w:tabs>
              <w:rPr>
                <w:rFonts w:ascii="Times New Roman" w:hAnsi="Times New Roman"/>
                <w:iCs/>
                <w:szCs w:val="24"/>
              </w:rPr>
            </w:pPr>
          </w:p>
          <w:p w14:paraId="15643681" w14:textId="77777777" w:rsidR="00815AB9" w:rsidRPr="00DB4A35" w:rsidRDefault="00815AB9" w:rsidP="00242ABD">
            <w:pPr>
              <w:tabs>
                <w:tab w:val="left" w:leader="underscore" w:pos="1877"/>
              </w:tabs>
              <w:rPr>
                <w:rFonts w:ascii="Times New Roman" w:hAnsi="Times New Roman"/>
                <w:iCs/>
                <w:szCs w:val="24"/>
              </w:rPr>
            </w:pPr>
            <w:r w:rsidRPr="00DB4A35">
              <w:rPr>
                <w:rFonts w:ascii="Times New Roman" w:hAnsi="Times New Roman"/>
                <w:iCs/>
                <w:szCs w:val="24"/>
              </w:rPr>
              <w:t>Datum:</w:t>
            </w:r>
          </w:p>
        </w:tc>
        <w:tc>
          <w:tcPr>
            <w:tcW w:w="1559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408BBC71" w14:textId="77777777" w:rsidR="003730F3" w:rsidRPr="00DB4A35" w:rsidRDefault="003730F3" w:rsidP="00242ABD">
            <w:pPr>
              <w:tabs>
                <w:tab w:val="left" w:leader="underscore" w:pos="1877"/>
              </w:tabs>
              <w:rPr>
                <w:rFonts w:ascii="Times New Roman" w:hAnsi="Times New Roman"/>
                <w:szCs w:val="24"/>
              </w:rPr>
            </w:pPr>
          </w:p>
          <w:p w14:paraId="4BC92320" w14:textId="4184A024" w:rsidR="00815AB9" w:rsidRPr="00DB4A35" w:rsidRDefault="008D1A59" w:rsidP="008D1A59">
            <w:pPr>
              <w:tabs>
                <w:tab w:val="left" w:leader="underscore" w:pos="1877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</w:t>
            </w:r>
            <w:r w:rsidR="00483676">
              <w:rPr>
                <w:rFonts w:ascii="Times New Roman" w:hAnsi="Times New Roman"/>
                <w:szCs w:val="24"/>
              </w:rPr>
              <w:t>.</w:t>
            </w:r>
            <w:r>
              <w:rPr>
                <w:rFonts w:ascii="Times New Roman" w:hAnsi="Times New Roman"/>
                <w:szCs w:val="24"/>
              </w:rPr>
              <w:t>10</w:t>
            </w:r>
            <w:r w:rsidR="00366F3D" w:rsidRPr="00DB4A35">
              <w:rPr>
                <w:rFonts w:ascii="Times New Roman" w:hAnsi="Times New Roman"/>
                <w:szCs w:val="24"/>
              </w:rPr>
              <w:t>.</w:t>
            </w:r>
            <w:r w:rsidR="00F94BE6" w:rsidRPr="00DB4A35">
              <w:rPr>
                <w:rFonts w:ascii="Times New Roman" w:hAnsi="Times New Roman"/>
                <w:szCs w:val="24"/>
              </w:rPr>
              <w:t>20</w:t>
            </w:r>
            <w:r w:rsidR="00483676">
              <w:rPr>
                <w:rFonts w:ascii="Times New Roman" w:hAnsi="Times New Roman"/>
                <w:szCs w:val="24"/>
              </w:rPr>
              <w:t>23</w:t>
            </w:r>
            <w:r w:rsidR="00F94BE6" w:rsidRPr="00DB4A35"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815AB9" w:rsidRPr="00DB4A35" w14:paraId="51246EDE" w14:textId="77777777" w:rsidTr="00483676">
        <w:trPr>
          <w:cantSplit/>
          <w:trHeight w:val="70"/>
        </w:trPr>
        <w:tc>
          <w:tcPr>
            <w:tcW w:w="2694" w:type="dxa"/>
            <w:vMerge/>
            <w:tcBorders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14:paraId="2D80DF1E" w14:textId="77777777" w:rsidR="00815AB9" w:rsidRPr="00DB4A35" w:rsidRDefault="00815AB9" w:rsidP="00242AB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5240" w:type="dxa"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43FC4AA7" w14:textId="77777777" w:rsidR="00815AB9" w:rsidRPr="00DB4A35" w:rsidRDefault="00815AB9" w:rsidP="00242ABD">
            <w:pPr>
              <w:spacing w:before="60" w:after="60"/>
              <w:rPr>
                <w:rFonts w:ascii="Times New Roman" w:hAnsi="Times New Roman"/>
                <w:b/>
                <w:color w:val="0000FF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40C8D0D2" w14:textId="77777777" w:rsidR="003730F3" w:rsidRPr="00DB4A35" w:rsidRDefault="003730F3" w:rsidP="00242ABD">
            <w:pPr>
              <w:rPr>
                <w:rFonts w:ascii="Times New Roman" w:hAnsi="Times New Roman"/>
                <w:szCs w:val="24"/>
              </w:rPr>
            </w:pPr>
          </w:p>
          <w:p w14:paraId="72FFCE32" w14:textId="77777777" w:rsidR="00815AB9" w:rsidRPr="00DB4A35" w:rsidRDefault="00815AB9" w:rsidP="00242ABD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DB4A35">
              <w:rPr>
                <w:rFonts w:ascii="Times New Roman" w:hAnsi="Times New Roman"/>
                <w:szCs w:val="24"/>
              </w:rPr>
              <w:t>Vreme</w:t>
            </w:r>
            <w:proofErr w:type="spellEnd"/>
            <w:r w:rsidR="00F75F68" w:rsidRPr="00DB4A35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5A96400F" w14:textId="213D85FD" w:rsidR="00815AB9" w:rsidRPr="00DB4A35" w:rsidRDefault="003730F3" w:rsidP="008D1A59">
            <w:pPr>
              <w:rPr>
                <w:rFonts w:ascii="Times New Roman" w:hAnsi="Times New Roman"/>
                <w:szCs w:val="24"/>
              </w:rPr>
            </w:pPr>
            <w:r w:rsidRPr="00DB4A35">
              <w:rPr>
                <w:rFonts w:ascii="Times New Roman" w:hAnsi="Times New Roman"/>
                <w:noProof/>
                <w:szCs w:val="24"/>
              </w:rPr>
              <w:t>1</w:t>
            </w:r>
            <w:r w:rsidR="00483676">
              <w:rPr>
                <w:rFonts w:ascii="Times New Roman" w:hAnsi="Times New Roman"/>
                <w:noProof/>
                <w:szCs w:val="24"/>
              </w:rPr>
              <w:t>8-</w:t>
            </w:r>
            <w:r w:rsidR="008D1A59">
              <w:rPr>
                <w:rFonts w:ascii="Times New Roman" w:hAnsi="Times New Roman"/>
                <w:noProof/>
                <w:szCs w:val="24"/>
              </w:rPr>
              <w:t>19:15</w:t>
            </w:r>
            <w:r w:rsidR="00483676">
              <w:rPr>
                <w:rFonts w:ascii="Times New Roman" w:hAnsi="Times New Roman"/>
                <w:noProof/>
                <w:szCs w:val="24"/>
              </w:rPr>
              <w:t>h</w:t>
            </w:r>
          </w:p>
        </w:tc>
      </w:tr>
      <w:tr w:rsidR="003730F3" w:rsidRPr="00DB4A35" w14:paraId="4FF535EA" w14:textId="77777777" w:rsidTr="00483676">
        <w:trPr>
          <w:trHeight w:val="55"/>
        </w:trPr>
        <w:tc>
          <w:tcPr>
            <w:tcW w:w="269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DBE184E" w14:textId="77777777" w:rsidR="003730F3" w:rsidRPr="00DB4A35" w:rsidRDefault="003730F3" w:rsidP="00242ABD">
            <w:pPr>
              <w:rPr>
                <w:rFonts w:ascii="Times New Roman" w:hAnsi="Times New Roman"/>
                <w:szCs w:val="24"/>
              </w:rPr>
            </w:pPr>
          </w:p>
          <w:p w14:paraId="00B76A7E" w14:textId="56C1ED02" w:rsidR="003730F3" w:rsidRPr="004C4B54" w:rsidRDefault="00F75F68" w:rsidP="00403FC3">
            <w:pPr>
              <w:rPr>
                <w:rFonts w:ascii="Times New Roman" w:hAnsi="Times New Roman"/>
                <w:szCs w:val="24"/>
              </w:rPr>
            </w:pPr>
            <w:r w:rsidRPr="004C4B54">
              <w:rPr>
                <w:rFonts w:ascii="Times New Roman" w:hAnsi="Times New Roman"/>
                <w:szCs w:val="24"/>
              </w:rPr>
              <w:t>Mesto:</w:t>
            </w:r>
            <w:r w:rsidR="00403FC3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403FC3">
              <w:rPr>
                <w:rFonts w:ascii="Times New Roman" w:hAnsi="Times New Roman"/>
                <w:szCs w:val="24"/>
              </w:rPr>
              <w:t>onlajn</w:t>
            </w:r>
            <w:proofErr w:type="spellEnd"/>
            <w:r w:rsidR="004C4B54" w:rsidRPr="004C4B54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4C4B54" w:rsidRPr="004C4B54">
              <w:rPr>
                <w:rFonts w:ascii="Times New Roman" w:hAnsi="Times New Roman"/>
                <w:szCs w:val="24"/>
              </w:rPr>
              <w:t>preko</w:t>
            </w:r>
            <w:proofErr w:type="spellEnd"/>
            <w:r w:rsidR="00242AB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4C4B54" w:rsidRPr="004C4B54">
              <w:rPr>
                <w:rFonts w:ascii="Times New Roman" w:hAnsi="Times New Roman"/>
                <w:szCs w:val="24"/>
              </w:rPr>
              <w:t>aplikacije</w:t>
            </w:r>
            <w:proofErr w:type="spellEnd"/>
            <w:r w:rsidR="004C4B54" w:rsidRPr="004C4B54">
              <w:rPr>
                <w:rFonts w:ascii="Times New Roman" w:hAnsi="Times New Roman"/>
                <w:szCs w:val="24"/>
              </w:rPr>
              <w:t xml:space="preserve"> Zoo</w:t>
            </w:r>
            <w:r w:rsidR="004C4B54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524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77D0485" w14:textId="77777777" w:rsidR="003730F3" w:rsidRPr="004C4B54" w:rsidRDefault="003730F3" w:rsidP="00242ABD">
            <w:pPr>
              <w:rPr>
                <w:rFonts w:ascii="Times New Roman" w:hAnsi="Times New Roman"/>
                <w:szCs w:val="24"/>
              </w:rPr>
            </w:pPr>
          </w:p>
          <w:p w14:paraId="32232441" w14:textId="77777777" w:rsidR="003730F3" w:rsidRPr="00DB4A35" w:rsidRDefault="008305FF" w:rsidP="00242ABD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DB4A35">
              <w:rPr>
                <w:rFonts w:ascii="Times New Roman" w:hAnsi="Times New Roman"/>
                <w:szCs w:val="24"/>
              </w:rPr>
              <w:t>Predsedavajuća</w:t>
            </w:r>
            <w:proofErr w:type="spellEnd"/>
            <w:r w:rsidR="003730F3" w:rsidRPr="00DB4A35">
              <w:rPr>
                <w:rFonts w:ascii="Times New Roman" w:hAnsi="Times New Roman"/>
                <w:szCs w:val="24"/>
              </w:rPr>
              <w:t xml:space="preserve">: </w:t>
            </w:r>
            <w:r w:rsidRPr="00DB4A35">
              <w:rPr>
                <w:rFonts w:ascii="Times New Roman" w:hAnsi="Times New Roman"/>
                <w:szCs w:val="24"/>
              </w:rPr>
              <w:t xml:space="preserve">prof. </w:t>
            </w:r>
            <w:proofErr w:type="spellStart"/>
            <w:r w:rsidRPr="00DB4A35">
              <w:rPr>
                <w:rFonts w:ascii="Times New Roman" w:hAnsi="Times New Roman"/>
                <w:szCs w:val="24"/>
              </w:rPr>
              <w:t>dr</w:t>
            </w:r>
            <w:proofErr w:type="spellEnd"/>
            <w:r w:rsidR="00245AFC">
              <w:rPr>
                <w:rFonts w:ascii="Times New Roman" w:hAnsi="Times New Roman"/>
                <w:szCs w:val="24"/>
              </w:rPr>
              <w:t xml:space="preserve"> </w:t>
            </w:r>
            <w:r w:rsidR="008F449C" w:rsidRPr="00DB4A35">
              <w:rPr>
                <w:rFonts w:ascii="Times New Roman" w:hAnsi="Times New Roman"/>
                <w:szCs w:val="24"/>
              </w:rPr>
              <w:t xml:space="preserve">Danijela </w:t>
            </w:r>
            <w:proofErr w:type="spellStart"/>
            <w:r w:rsidR="008F449C" w:rsidRPr="00DB4A35">
              <w:rPr>
                <w:rFonts w:ascii="Times New Roman" w:hAnsi="Times New Roman"/>
                <w:szCs w:val="24"/>
              </w:rPr>
              <w:t>Đorović</w:t>
            </w:r>
            <w:proofErr w:type="spellEnd"/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932B0F7" w14:textId="77777777" w:rsidR="003730F3" w:rsidRPr="00DB4A35" w:rsidRDefault="003730F3" w:rsidP="00242ABD">
            <w:pPr>
              <w:rPr>
                <w:rFonts w:ascii="Times New Roman" w:hAnsi="Times New Roman"/>
                <w:szCs w:val="24"/>
              </w:rPr>
            </w:pPr>
          </w:p>
          <w:p w14:paraId="78BB994E" w14:textId="77777777" w:rsidR="003730F3" w:rsidRPr="00DB4A35" w:rsidRDefault="003730F3" w:rsidP="00242ABD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DB4A35">
              <w:rPr>
                <w:rFonts w:ascii="Times New Roman" w:hAnsi="Times New Roman"/>
                <w:szCs w:val="24"/>
              </w:rPr>
              <w:t>Prisutni</w:t>
            </w:r>
            <w:proofErr w:type="spellEnd"/>
            <w:r w:rsidRPr="00DB4A35">
              <w:rPr>
                <w:rFonts w:ascii="Times New Roman" w:hAnsi="Times New Roman"/>
                <w:szCs w:val="24"/>
              </w:rPr>
              <w:t xml:space="preserve">: </w:t>
            </w:r>
          </w:p>
        </w:tc>
      </w:tr>
      <w:tr w:rsidR="003730F3" w:rsidRPr="00002B14" w14:paraId="1B438B6E" w14:textId="77777777" w:rsidTr="00483676">
        <w:trPr>
          <w:trHeight w:val="4033"/>
        </w:trPr>
        <w:tc>
          <w:tcPr>
            <w:tcW w:w="269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D223BE3" w14:textId="77777777" w:rsidR="003730F3" w:rsidRPr="00DB4A35" w:rsidRDefault="00F52B31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  <w:r w:rsidRPr="00DB4A35">
              <w:rPr>
                <w:rFonts w:ascii="Times New Roman" w:hAnsi="Times New Roman"/>
                <w:b/>
                <w:szCs w:val="24"/>
              </w:rPr>
              <w:t>Dnevni red:</w:t>
            </w:r>
          </w:p>
          <w:p w14:paraId="756019D3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02CBB3DC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5BBFAA4E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62F552B2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787257C5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559E09FD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2AF21EA1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258DD9A9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4DE3F3B2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D08E28F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18E85B32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24FF5F70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73FD1018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4E5F62B4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C5A6224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7273D53E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60C8A761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0CCA17D2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40009620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718C245C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285BDC5A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67213725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004D671A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479100F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2369F175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260EDD8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4B91573A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21CC2B28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0A06444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14334A2A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0EB0EF59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4DAE4C0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4C867529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5D4996CF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6B2B7922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24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EFCCA12" w14:textId="77777777" w:rsidR="008D1A59" w:rsidRDefault="008D1A59" w:rsidP="008D1A59">
            <w:pPr>
              <w:shd w:val="clear" w:color="auto" w:fill="FFFFFF"/>
              <w:jc w:val="both"/>
              <w:rPr>
                <w:rFonts w:ascii="Times New Roman" w:hAnsi="Times New Roman"/>
                <w:color w:val="222222"/>
                <w:szCs w:val="24"/>
              </w:rPr>
            </w:pPr>
          </w:p>
          <w:p w14:paraId="32E0DB6C" w14:textId="77777777" w:rsidR="008D1A59" w:rsidRDefault="008D1A59" w:rsidP="008D1A59">
            <w:pPr>
              <w:shd w:val="clear" w:color="auto" w:fill="FFFFFF"/>
              <w:jc w:val="both"/>
              <w:rPr>
                <w:rFonts w:ascii="Times New Roman" w:hAnsi="Times New Roman"/>
                <w:color w:val="222222"/>
                <w:szCs w:val="24"/>
              </w:rPr>
            </w:pPr>
          </w:p>
          <w:p w14:paraId="2AFF47C7" w14:textId="77777777" w:rsidR="008D1A59" w:rsidRPr="008D1A59" w:rsidRDefault="008D1A59" w:rsidP="008D1A59">
            <w:pPr>
              <w:shd w:val="clear" w:color="auto" w:fill="FFFFFF"/>
              <w:jc w:val="both"/>
              <w:rPr>
                <w:rFonts w:ascii="Times New Roman" w:hAnsi="Times New Roman"/>
                <w:color w:val="222222"/>
                <w:szCs w:val="24"/>
              </w:rPr>
            </w:pPr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1.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Pripreme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za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Šestu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međunarodnu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konferenciju</w:t>
            </w:r>
            <w:proofErr w:type="spellEnd"/>
          </w:p>
          <w:p w14:paraId="1E715950" w14:textId="77777777" w:rsidR="008D1A59" w:rsidRPr="008D1A59" w:rsidRDefault="008D1A59" w:rsidP="008D1A59">
            <w:pPr>
              <w:shd w:val="clear" w:color="auto" w:fill="FFFFFF"/>
              <w:jc w:val="both"/>
              <w:rPr>
                <w:rFonts w:ascii="Times New Roman" w:hAnsi="Times New Roman"/>
                <w:color w:val="222222"/>
                <w:szCs w:val="24"/>
              </w:rPr>
            </w:pPr>
          </w:p>
          <w:p w14:paraId="7D7C187E" w14:textId="77777777" w:rsidR="008D1A59" w:rsidRPr="008D1A59" w:rsidRDefault="008D1A59" w:rsidP="008D1A59">
            <w:pPr>
              <w:shd w:val="clear" w:color="auto" w:fill="FFFFFF"/>
              <w:jc w:val="both"/>
              <w:rPr>
                <w:rFonts w:ascii="Times New Roman" w:hAnsi="Times New Roman"/>
                <w:color w:val="222222"/>
                <w:szCs w:val="24"/>
              </w:rPr>
            </w:pPr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2.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Izveštaj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koleginice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Nataše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Janković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sa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završnog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skupa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prve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pilot faze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projekta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Circle U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u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Parizu</w:t>
            </w:r>
            <w:proofErr w:type="spellEnd"/>
          </w:p>
          <w:p w14:paraId="79194A76" w14:textId="77777777" w:rsidR="008D1A59" w:rsidRPr="008D1A59" w:rsidRDefault="008D1A59" w:rsidP="008D1A59">
            <w:pPr>
              <w:shd w:val="clear" w:color="auto" w:fill="FFFFFF"/>
              <w:jc w:val="both"/>
              <w:rPr>
                <w:rFonts w:ascii="Times New Roman" w:hAnsi="Times New Roman"/>
                <w:color w:val="222222"/>
                <w:szCs w:val="24"/>
              </w:rPr>
            </w:pPr>
          </w:p>
          <w:p w14:paraId="5A4A9C9B" w14:textId="77777777" w:rsidR="008D1A59" w:rsidRPr="008D1A59" w:rsidRDefault="008D1A59" w:rsidP="008D1A59">
            <w:pPr>
              <w:shd w:val="clear" w:color="auto" w:fill="FFFFFF"/>
              <w:jc w:val="both"/>
              <w:rPr>
                <w:rFonts w:ascii="Times New Roman" w:hAnsi="Times New Roman"/>
                <w:color w:val="222222"/>
                <w:szCs w:val="24"/>
              </w:rPr>
            </w:pPr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3.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Izveštaj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koleginice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Milice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Mirić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o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radu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Radne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grupe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Društva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za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strane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jezike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u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proteklom</w:t>
            </w:r>
            <w:proofErr w:type="spellEnd"/>
            <w:r w:rsidRPr="008D1A59"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 w:rsidRPr="008D1A59">
              <w:rPr>
                <w:rFonts w:ascii="Times New Roman" w:hAnsi="Times New Roman"/>
                <w:color w:val="222222"/>
                <w:szCs w:val="24"/>
              </w:rPr>
              <w:t>periodu</w:t>
            </w:r>
            <w:proofErr w:type="spellEnd"/>
          </w:p>
          <w:p w14:paraId="7B66DD5E" w14:textId="77777777" w:rsidR="008D1A59" w:rsidRPr="008D1A59" w:rsidRDefault="008D1A59" w:rsidP="008D1A59">
            <w:pPr>
              <w:shd w:val="clear" w:color="auto" w:fill="FFFFFF"/>
              <w:jc w:val="both"/>
              <w:rPr>
                <w:rFonts w:ascii="Times New Roman" w:hAnsi="Times New Roman"/>
                <w:color w:val="222222"/>
                <w:szCs w:val="24"/>
              </w:rPr>
            </w:pPr>
          </w:p>
          <w:p w14:paraId="4B4F0EFF" w14:textId="3447510A" w:rsidR="009B7D58" w:rsidRPr="00242ABD" w:rsidRDefault="008D1A59" w:rsidP="008D1A59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  <w:r w:rsidRPr="008D1A59">
              <w:rPr>
                <w:color w:val="222222"/>
              </w:rPr>
              <w:t xml:space="preserve">4. </w:t>
            </w:r>
            <w:proofErr w:type="spellStart"/>
            <w:r w:rsidRPr="008D1A59">
              <w:rPr>
                <w:color w:val="222222"/>
              </w:rPr>
              <w:t>Razno</w:t>
            </w:r>
            <w:proofErr w:type="spellEnd"/>
          </w:p>
          <w:p w14:paraId="32FF2B46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022BDFB8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68324DAA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6CDA58F6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0F93BCEC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31C35E69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highlight w:val="yellow"/>
                <w:lang w:val="it-IT"/>
              </w:rPr>
            </w:pPr>
          </w:p>
          <w:p w14:paraId="2F09B039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21BA3886" w14:textId="77777777" w:rsidR="003D16DC" w:rsidRPr="00242ABD" w:rsidRDefault="003D16DC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001740E7" w14:textId="77777777" w:rsidR="003D16DC" w:rsidRPr="00242ABD" w:rsidRDefault="003D16DC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172197B1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7EC5167F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69FD12A5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2CC12C2B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09C83A80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617901E9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7A4B376F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329A9DD4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70A59545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1B5C6E4E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44007217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6025A855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1FB7A5C3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635EFE5B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4E50E510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10708842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4827FF9A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4185968E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3CED96BC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01BC7947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36853724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2FA12936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54B6D1E2" w14:textId="77777777" w:rsidR="003730F3" w:rsidRPr="00242ABD" w:rsidRDefault="003730F3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lang w:val="it-IT"/>
              </w:rPr>
            </w:pP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FA11D60" w14:textId="77777777" w:rsidR="00403FC3" w:rsidRPr="00242ABD" w:rsidRDefault="00403FC3" w:rsidP="00483676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3930404C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Danijela Đorović</w:t>
            </w:r>
          </w:p>
          <w:p w14:paraId="0B1F7223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Milica Mirić</w:t>
            </w:r>
          </w:p>
          <w:p w14:paraId="506A69FA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Jovana Čaprić</w:t>
            </w:r>
          </w:p>
          <w:p w14:paraId="1D707DAE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Nina Polovina</w:t>
            </w:r>
          </w:p>
          <w:p w14:paraId="7F92383A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Valentina Budinčić</w:t>
            </w:r>
          </w:p>
          <w:p w14:paraId="2783F5DE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Sanela Šipragić</w:t>
            </w:r>
          </w:p>
          <w:p w14:paraId="0C7C159A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Nataša Janković</w:t>
            </w:r>
          </w:p>
          <w:p w14:paraId="0F556128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Ivana Stojanović</w:t>
            </w:r>
          </w:p>
          <w:p w14:paraId="597CF573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Ana Popović Pecić</w:t>
            </w:r>
          </w:p>
          <w:p w14:paraId="29E12647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Ana Vujović</w:t>
            </w:r>
          </w:p>
          <w:p w14:paraId="3D86420B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Leontina Kerničan</w:t>
            </w:r>
          </w:p>
          <w:p w14:paraId="62A06813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Tanja Dinić</w:t>
            </w:r>
          </w:p>
          <w:p w14:paraId="3EC59711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Marijana Paprić</w:t>
            </w:r>
          </w:p>
          <w:p w14:paraId="3D412BD0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Irena Aleksić Hajduković</w:t>
            </w:r>
          </w:p>
          <w:p w14:paraId="083A8CBA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Jelena Kasapis</w:t>
            </w:r>
          </w:p>
          <w:p w14:paraId="49357DF5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Marina Cvetković</w:t>
            </w:r>
          </w:p>
          <w:p w14:paraId="242DF74C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Nina Vlahović</w:t>
            </w:r>
          </w:p>
          <w:p w14:paraId="1274E98A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Danijela Đorđević</w:t>
            </w:r>
          </w:p>
          <w:p w14:paraId="2A301F30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Svetlana Velimirac</w:t>
            </w:r>
          </w:p>
          <w:p w14:paraId="132935EE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Danka Stojaković</w:t>
            </w:r>
          </w:p>
          <w:p w14:paraId="2F06957F" w14:textId="77777777" w:rsidR="008D1A59" w:rsidRPr="008D1A59" w:rsidRDefault="008D1A59" w:rsidP="008D1A59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8D1A59">
              <w:rPr>
                <w:rFonts w:ascii="Times New Roman" w:hAnsi="Times New Roman"/>
                <w:szCs w:val="24"/>
                <w:lang w:val="it-IT"/>
              </w:rPr>
              <w:t>Milena Tanasijević</w:t>
            </w:r>
          </w:p>
          <w:p w14:paraId="0D38FA0A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5DDCF885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0136EA93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32D1BE3A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337B9316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26C67412" w14:textId="77777777" w:rsidR="00A8163B" w:rsidRPr="00242ABD" w:rsidRDefault="00A8163B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265F93CB" w14:textId="77777777" w:rsidR="00D51FB9" w:rsidRPr="00242ABD" w:rsidRDefault="00D51FB9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3BB5AC40" w14:textId="77777777" w:rsidR="00D51FB9" w:rsidRPr="00242ABD" w:rsidRDefault="00D51FB9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439DD8BF" w14:textId="77777777" w:rsidR="00D51FB9" w:rsidRPr="00242ABD" w:rsidRDefault="00D51FB9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1990F01B" w14:textId="77777777" w:rsidR="00D51FB9" w:rsidRPr="00242ABD" w:rsidRDefault="00D51FB9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57004BBE" w14:textId="77777777" w:rsidR="00A8163B" w:rsidRPr="00242ABD" w:rsidRDefault="00A8163B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4166AE8F" w14:textId="77777777" w:rsidR="000523E0" w:rsidRPr="00242ABD" w:rsidRDefault="000523E0" w:rsidP="00242ABD">
            <w:pPr>
              <w:tabs>
                <w:tab w:val="left" w:pos="0"/>
              </w:tabs>
              <w:rPr>
                <w:rFonts w:ascii="Times New Roman" w:hAnsi="Times New Roman"/>
                <w:szCs w:val="24"/>
                <w:lang w:val="it-IT"/>
              </w:rPr>
            </w:pPr>
          </w:p>
        </w:tc>
      </w:tr>
      <w:tr w:rsidR="003730F3" w:rsidRPr="00002B14" w14:paraId="16838574" w14:textId="77777777" w:rsidTr="00483676">
        <w:trPr>
          <w:trHeight w:val="55"/>
        </w:trPr>
        <w:tc>
          <w:tcPr>
            <w:tcW w:w="7934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948A885" w14:textId="06085E95" w:rsidR="003730F3" w:rsidRPr="00242ABD" w:rsidRDefault="003730F3" w:rsidP="00242ABD">
            <w:pPr>
              <w:rPr>
                <w:rFonts w:ascii="Times New Roman" w:hAnsi="Times New Roman"/>
                <w:b/>
                <w:szCs w:val="24"/>
                <w:lang w:val="it-IT"/>
              </w:rPr>
            </w:pPr>
            <w:r w:rsidRPr="00242ABD">
              <w:rPr>
                <w:rFonts w:ascii="Times New Roman" w:hAnsi="Times New Roman"/>
                <w:b/>
                <w:szCs w:val="24"/>
                <w:lang w:val="it-IT"/>
              </w:rPr>
              <w:lastRenderedPageBreak/>
              <w:t>ZAPISNIK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375BA94" w14:textId="77777777" w:rsidR="003730F3" w:rsidRPr="00242ABD" w:rsidRDefault="003730F3" w:rsidP="00242ABD">
            <w:pPr>
              <w:rPr>
                <w:rFonts w:ascii="Times New Roman" w:hAnsi="Times New Roman"/>
                <w:b/>
                <w:szCs w:val="24"/>
                <w:lang w:val="it-IT"/>
              </w:rPr>
            </w:pPr>
            <w:r w:rsidRPr="00242ABD">
              <w:rPr>
                <w:rFonts w:ascii="Times New Roman" w:hAnsi="Times New Roman"/>
                <w:b/>
                <w:szCs w:val="24"/>
                <w:lang w:val="it-IT"/>
              </w:rPr>
              <w:t>Podsetnik:</w:t>
            </w:r>
          </w:p>
        </w:tc>
      </w:tr>
    </w:tbl>
    <w:p w14:paraId="4EA363C5" w14:textId="77777777" w:rsidR="00815AB9" w:rsidRPr="00242ABD" w:rsidRDefault="00815AB9" w:rsidP="00242ABD">
      <w:pPr>
        <w:rPr>
          <w:rFonts w:ascii="Times New Roman" w:hAnsi="Times New Roman"/>
          <w:color w:val="000080"/>
          <w:szCs w:val="24"/>
          <w:lang w:val="it-IT"/>
        </w:rPr>
        <w:sectPr w:rsidR="00815AB9" w:rsidRPr="00242ABD">
          <w:footerReference w:type="even" r:id="rId8"/>
          <w:footerReference w:type="first" r:id="rId9"/>
          <w:pgSz w:w="11907" w:h="16840" w:code="9"/>
          <w:pgMar w:top="851" w:right="567" w:bottom="851" w:left="1134" w:header="397" w:footer="567" w:gutter="0"/>
          <w:cols w:space="720"/>
          <w:titlePg/>
        </w:sect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551"/>
      </w:tblGrid>
      <w:tr w:rsidR="00815AB9" w:rsidRPr="009839A4" w14:paraId="77131DBF" w14:textId="77777777" w:rsidTr="00D51FB9">
        <w:tc>
          <w:tcPr>
            <w:tcW w:w="7655" w:type="dxa"/>
            <w:tcBorders>
              <w:left w:val="single" w:sz="12" w:space="0" w:color="auto"/>
              <w:right w:val="single" w:sz="4" w:space="0" w:color="auto"/>
            </w:tcBorders>
          </w:tcPr>
          <w:p w14:paraId="0BFDB529" w14:textId="5466111A" w:rsidR="00403FC3" w:rsidRDefault="008D1A59" w:rsidP="003A2EE2">
            <w:pPr>
              <w:spacing w:line="360" w:lineRule="auto"/>
              <w:rPr>
                <w:rFonts w:ascii="Times New Roman" w:eastAsia="Calibri" w:hAnsi="Times New Roman"/>
                <w:szCs w:val="24"/>
                <w:lang w:val="it-IT"/>
              </w:rPr>
            </w:pPr>
            <w:r>
              <w:rPr>
                <w:rFonts w:ascii="Times New Roman" w:eastAsia="Calibri" w:hAnsi="Times New Roman"/>
                <w:szCs w:val="24"/>
                <w:lang w:val="it-IT"/>
              </w:rPr>
              <w:t>Drugi</w:t>
            </w:r>
            <w:r w:rsidR="00242AB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876B36" w:rsidRPr="00242ABD">
              <w:rPr>
                <w:rFonts w:ascii="Times New Roman" w:eastAsia="Calibri" w:hAnsi="Times New Roman"/>
                <w:szCs w:val="24"/>
                <w:lang w:val="it-IT"/>
              </w:rPr>
              <w:t>sastanak</w:t>
            </w:r>
            <w:r w:rsidR="00242AB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876B36" w:rsidRPr="00242ABD">
              <w:rPr>
                <w:rFonts w:ascii="Times New Roman" w:eastAsia="Calibri" w:hAnsi="Times New Roman"/>
                <w:szCs w:val="24"/>
                <w:lang w:val="it-IT"/>
              </w:rPr>
              <w:t>Sekcije</w:t>
            </w:r>
            <w:r w:rsidR="00242AB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403FC3">
              <w:rPr>
                <w:rFonts w:ascii="Times New Roman" w:eastAsia="Calibri" w:hAnsi="Times New Roman"/>
                <w:szCs w:val="24"/>
                <w:lang w:val="it-IT"/>
              </w:rPr>
              <w:t>univerzitetskih nastavnika s</w:t>
            </w:r>
            <w:r>
              <w:rPr>
                <w:rFonts w:ascii="Times New Roman" w:eastAsia="Calibri" w:hAnsi="Times New Roman"/>
                <w:szCs w:val="24"/>
                <w:lang w:val="it-IT"/>
              </w:rPr>
              <w:t xml:space="preserve">tranog jezika struke 2023. </w:t>
            </w:r>
            <w:r w:rsidR="00876B36" w:rsidRPr="00242ABD">
              <w:rPr>
                <w:rFonts w:ascii="Times New Roman" w:eastAsia="Calibri" w:hAnsi="Times New Roman"/>
                <w:szCs w:val="24"/>
                <w:lang w:val="it-IT"/>
              </w:rPr>
              <w:t xml:space="preserve">održan je onlajn, </w:t>
            </w:r>
            <w:r w:rsidR="003A2EE2">
              <w:rPr>
                <w:rFonts w:ascii="Times New Roman" w:eastAsia="Calibri" w:hAnsi="Times New Roman"/>
                <w:szCs w:val="24"/>
                <w:lang w:val="it-IT"/>
              </w:rPr>
              <w:t>putem platforme</w:t>
            </w:r>
            <w:r w:rsidR="00F71E54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F71E54" w:rsidRPr="00F71E54">
              <w:rPr>
                <w:rFonts w:ascii="Times New Roman" w:eastAsia="Calibri" w:hAnsi="Times New Roman"/>
                <w:i/>
                <w:szCs w:val="24"/>
                <w:lang w:val="it-IT"/>
              </w:rPr>
              <w:t>Zoom</w:t>
            </w:r>
            <w:r w:rsidR="00876B36" w:rsidRPr="00242ABD">
              <w:rPr>
                <w:rFonts w:ascii="Times New Roman" w:eastAsia="Calibri" w:hAnsi="Times New Roman"/>
                <w:szCs w:val="24"/>
                <w:lang w:val="it-IT"/>
              </w:rPr>
              <w:t>.</w:t>
            </w:r>
            <w:r w:rsidR="0009475D" w:rsidRPr="00242AB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403FC3">
              <w:rPr>
                <w:rFonts w:ascii="Times New Roman" w:eastAsia="Calibri" w:hAnsi="Times New Roman"/>
                <w:szCs w:val="24"/>
                <w:lang w:val="it-IT"/>
              </w:rPr>
              <w:t>Pre prelaska na dnevni red, predsednica Sekcije je u ime</w:t>
            </w:r>
            <w:r w:rsidR="00E04F9D">
              <w:rPr>
                <w:rFonts w:ascii="Times New Roman" w:eastAsia="Calibri" w:hAnsi="Times New Roman"/>
                <w:szCs w:val="24"/>
                <w:lang w:val="it-IT"/>
              </w:rPr>
              <w:t xml:space="preserve"> r</w:t>
            </w:r>
            <w:r w:rsidR="00403FC3">
              <w:rPr>
                <w:rFonts w:ascii="Times New Roman" w:eastAsia="Calibri" w:hAnsi="Times New Roman"/>
                <w:szCs w:val="24"/>
                <w:lang w:val="it-IT"/>
              </w:rPr>
              <w:t xml:space="preserve">ukovodstva pozdravila sve prisutne. </w:t>
            </w:r>
          </w:p>
          <w:p w14:paraId="04417BDF" w14:textId="77777777" w:rsidR="00403FC3" w:rsidRDefault="00403FC3" w:rsidP="003A2EE2">
            <w:pPr>
              <w:spacing w:line="360" w:lineRule="auto"/>
              <w:rPr>
                <w:rFonts w:ascii="Times New Roman" w:eastAsia="Calibri" w:hAnsi="Times New Roman"/>
                <w:szCs w:val="24"/>
                <w:lang w:val="it-IT"/>
              </w:rPr>
            </w:pPr>
          </w:p>
          <w:p w14:paraId="5D6B4984" w14:textId="48E351F8" w:rsidR="008D1A59" w:rsidRDefault="0009475D" w:rsidP="00242ABD">
            <w:pPr>
              <w:spacing w:line="360" w:lineRule="auto"/>
              <w:rPr>
                <w:rFonts w:ascii="Times New Roman" w:eastAsia="Calibri" w:hAnsi="Times New Roman"/>
                <w:szCs w:val="24"/>
                <w:lang w:val="it-IT"/>
              </w:rPr>
            </w:pPr>
            <w:r w:rsidRPr="00242ABD">
              <w:rPr>
                <w:rFonts w:ascii="Times New Roman" w:eastAsia="Calibri" w:hAnsi="Times New Roman"/>
                <w:szCs w:val="24"/>
                <w:lang w:val="it-IT"/>
              </w:rPr>
              <w:t>U</w:t>
            </w:r>
            <w:r w:rsidR="0077036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D51FB9" w:rsidRPr="00242ABD">
              <w:rPr>
                <w:rFonts w:ascii="Times New Roman" w:eastAsia="Calibri" w:hAnsi="Times New Roman"/>
                <w:szCs w:val="24"/>
                <w:lang w:val="it-IT"/>
              </w:rPr>
              <w:t>okviru</w:t>
            </w:r>
            <w:r w:rsidR="0077036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D51FB9" w:rsidRPr="00242ABD">
              <w:rPr>
                <w:rFonts w:ascii="Times New Roman" w:eastAsia="Calibri" w:hAnsi="Times New Roman"/>
                <w:szCs w:val="24"/>
                <w:lang w:val="it-IT"/>
              </w:rPr>
              <w:t>p</w:t>
            </w:r>
            <w:r w:rsidR="00D51FB9" w:rsidRPr="0077036D">
              <w:rPr>
                <w:rFonts w:ascii="Times New Roman" w:eastAsia="Calibri" w:hAnsi="Times New Roman"/>
                <w:szCs w:val="24"/>
                <w:lang w:val="it-IT"/>
              </w:rPr>
              <w:t>rve</w:t>
            </w:r>
            <w:r w:rsidR="0077036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D51FB9" w:rsidRPr="0077036D">
              <w:rPr>
                <w:rFonts w:ascii="Times New Roman" w:eastAsia="Calibri" w:hAnsi="Times New Roman"/>
                <w:szCs w:val="24"/>
                <w:lang w:val="it-IT"/>
              </w:rPr>
              <w:t>tačke</w:t>
            </w:r>
            <w:r w:rsidR="0077036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002B14">
              <w:rPr>
                <w:rFonts w:ascii="Times New Roman" w:eastAsia="Calibri" w:hAnsi="Times New Roman"/>
                <w:szCs w:val="24"/>
                <w:lang w:val="it-IT"/>
              </w:rPr>
              <w:t xml:space="preserve">predsednica Sekcije je upoznala prisutne sa aktivnostima </w:t>
            </w:r>
            <w:r w:rsidR="00E04F9D">
              <w:rPr>
                <w:rFonts w:ascii="Times New Roman" w:eastAsia="Calibri" w:hAnsi="Times New Roman"/>
                <w:szCs w:val="24"/>
                <w:lang w:val="it-IT"/>
              </w:rPr>
              <w:t>r</w:t>
            </w:r>
            <w:r w:rsidR="00403FC3">
              <w:rPr>
                <w:rFonts w:ascii="Times New Roman" w:eastAsia="Calibri" w:hAnsi="Times New Roman"/>
                <w:szCs w:val="24"/>
                <w:lang w:val="it-IT"/>
              </w:rPr>
              <w:t xml:space="preserve">ukovodstva u domenu organizacije konferencije stranog jezika struke </w:t>
            </w:r>
            <w:r w:rsidR="008D1A59" w:rsidRPr="00C36350">
              <w:rPr>
                <w:rFonts w:ascii="Times New Roman" w:eastAsia="Calibri" w:hAnsi="Times New Roman"/>
                <w:i/>
                <w:iCs/>
                <w:szCs w:val="24"/>
                <w:lang w:val="it-IT"/>
              </w:rPr>
              <w:t>Jezik struke i nauke: pristupi i strategije</w:t>
            </w:r>
            <w:r w:rsidR="008D1A59">
              <w:rPr>
                <w:rFonts w:ascii="Times New Roman" w:eastAsia="Calibri" w:hAnsi="Times New Roman"/>
                <w:szCs w:val="24"/>
                <w:lang w:val="it-IT"/>
              </w:rPr>
              <w:t xml:space="preserve"> koja će se održati 26. i 27.9. 2024. </w:t>
            </w:r>
            <w:r w:rsidR="00E04F9D">
              <w:rPr>
                <w:rFonts w:ascii="Times New Roman" w:eastAsia="Calibri" w:hAnsi="Times New Roman"/>
                <w:szCs w:val="24"/>
                <w:lang w:val="it-IT"/>
              </w:rPr>
              <w:t>na Filozofsko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m fakultetu </w:t>
            </w:r>
            <w:r w:rsidR="00E04F9D">
              <w:rPr>
                <w:rFonts w:ascii="Times New Roman" w:eastAsia="Calibri" w:hAnsi="Times New Roman"/>
                <w:szCs w:val="24"/>
                <w:lang w:val="it-IT"/>
              </w:rPr>
              <w:t xml:space="preserve">Univerziteta 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u Beogradu </w:t>
            </w:r>
            <w:r w:rsidR="00EF7283">
              <w:rPr>
                <w:rFonts w:ascii="Times New Roman" w:eastAsia="Calibri" w:hAnsi="Times New Roman"/>
                <w:szCs w:val="24"/>
                <w:lang w:val="it-IT"/>
              </w:rPr>
              <w:t xml:space="preserve"> i zamolila ih za mišljenja i sugestije</w:t>
            </w:r>
            <w:r w:rsidR="00403FC3">
              <w:rPr>
                <w:rFonts w:ascii="Times New Roman" w:eastAsia="Calibri" w:hAnsi="Times New Roman"/>
                <w:szCs w:val="24"/>
                <w:lang w:val="it-IT"/>
              </w:rPr>
              <w:t xml:space="preserve">. </w:t>
            </w:r>
            <w:r w:rsidR="008D1A59">
              <w:rPr>
                <w:rFonts w:ascii="Times New Roman" w:eastAsia="Calibri" w:hAnsi="Times New Roman"/>
                <w:szCs w:val="24"/>
                <w:lang w:val="it-IT"/>
              </w:rPr>
              <w:t>Poslat je prvi poziv za konferenciju. Za sada su učešće kao plenarni govornici potvrdile prof. dr Violeta Jurkovič sa Univerziteta Primorska u Kopru i prof. dr Jelena Ginić sa Filološkog fakulteta Univerziteta u Beogradu, a očekujemo da učešće potvrdi i prof. dr Andreas Hettiger</w:t>
            </w:r>
            <w:r w:rsidR="0033549B">
              <w:rPr>
                <w:rFonts w:ascii="Times New Roman" w:eastAsia="Calibri" w:hAnsi="Times New Roman"/>
                <w:szCs w:val="24"/>
                <w:lang w:val="it-IT"/>
              </w:rPr>
              <w:t xml:space="preserve"> sa Univerziteta u Braunšvajdu. Koleginica Marijana Paprić predložila je da koleginica Nataša Janković, koja je predstavnik Univerziteta u Beogradu </w:t>
            </w:r>
            <w:r w:rsidR="00F71E54">
              <w:rPr>
                <w:rFonts w:ascii="Times New Roman" w:eastAsia="Calibri" w:hAnsi="Times New Roman"/>
                <w:szCs w:val="24"/>
                <w:lang w:val="it-IT"/>
              </w:rPr>
              <w:t>na</w:t>
            </w:r>
            <w:r w:rsidR="0033549B">
              <w:rPr>
                <w:rFonts w:ascii="Times New Roman" w:eastAsia="Calibri" w:hAnsi="Times New Roman"/>
                <w:szCs w:val="24"/>
                <w:lang w:val="it-IT"/>
              </w:rPr>
              <w:t xml:space="preserve"> projektu univerzitetske alijanse </w:t>
            </w:r>
            <w:r w:rsidR="0033549B" w:rsidRPr="00F71E54">
              <w:rPr>
                <w:rFonts w:ascii="Times New Roman" w:eastAsia="Calibri" w:hAnsi="Times New Roman"/>
                <w:i/>
                <w:szCs w:val="24"/>
                <w:lang w:val="it-IT"/>
              </w:rPr>
              <w:t>Circle U.</w:t>
            </w:r>
            <w:r w:rsidR="0033549B">
              <w:rPr>
                <w:rFonts w:ascii="Times New Roman" w:eastAsia="Calibri" w:hAnsi="Times New Roman"/>
                <w:szCs w:val="24"/>
                <w:lang w:val="it-IT"/>
              </w:rPr>
              <w:t>, bude jedan od plenarnih govornika zajedno sa nekim od profesora jezika struke iz radne grupe za višejezičnost u okviru istog projekta.</w:t>
            </w:r>
          </w:p>
          <w:p w14:paraId="3D9C97F0" w14:textId="77777777" w:rsidR="0033549B" w:rsidRDefault="0033549B" w:rsidP="00C16962">
            <w:pPr>
              <w:spacing w:line="360" w:lineRule="auto"/>
              <w:rPr>
                <w:rFonts w:ascii="Times New Roman" w:eastAsia="Calibri" w:hAnsi="Times New Roman"/>
                <w:szCs w:val="24"/>
                <w:lang w:val="sr-Latn-RS"/>
              </w:rPr>
            </w:pPr>
          </w:p>
          <w:p w14:paraId="31504D96" w14:textId="73151C59" w:rsidR="0033549B" w:rsidRDefault="003A2EE2" w:rsidP="00C16962">
            <w:pPr>
              <w:spacing w:line="360" w:lineRule="auto"/>
              <w:rPr>
                <w:rFonts w:ascii="Times New Roman" w:eastAsia="Calibri" w:hAnsi="Times New Roman"/>
                <w:szCs w:val="24"/>
                <w:lang w:val="sr-Latn-RS"/>
              </w:rPr>
            </w:pPr>
            <w:r w:rsidRPr="005200DD">
              <w:rPr>
                <w:rFonts w:ascii="Times New Roman" w:eastAsia="Calibri" w:hAnsi="Times New Roman"/>
                <w:szCs w:val="24"/>
                <w:lang w:val="sr-Latn-RS"/>
              </w:rPr>
              <w:t>Pod drugom tačkom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 xml:space="preserve"> dnevnog reda, </w:t>
            </w:r>
            <w:r w:rsidR="0033549B">
              <w:rPr>
                <w:rFonts w:ascii="Times New Roman" w:eastAsia="Calibri" w:hAnsi="Times New Roman"/>
                <w:szCs w:val="24"/>
                <w:lang w:val="sr-Latn-RS"/>
              </w:rPr>
              <w:t xml:space="preserve">koleginica Nataša Janković podnela je izveštaj sa završnog skupa prve pilot faze projekta </w:t>
            </w:r>
            <w:r w:rsidR="0033549B" w:rsidRPr="00F71E54">
              <w:rPr>
                <w:rFonts w:ascii="Times New Roman" w:eastAsia="Calibri" w:hAnsi="Times New Roman"/>
                <w:i/>
                <w:szCs w:val="24"/>
                <w:lang w:val="sr-Latn-RS"/>
              </w:rPr>
              <w:t>Circle U.</w:t>
            </w:r>
            <w:r w:rsidR="0033549B">
              <w:rPr>
                <w:rFonts w:ascii="Times New Roman" w:eastAsia="Calibri" w:hAnsi="Times New Roman"/>
                <w:szCs w:val="24"/>
                <w:lang w:val="sr-Latn-RS"/>
              </w:rPr>
              <w:t xml:space="preserve"> u Parizu. Upoznala je članove Sekcije sa rezultatima opsežnog istraživanja vezanog za višejezičnost na univerzitetskom nivou koje je sprovedeno na devet evropskih univerziteta alijanse. </w:t>
            </w:r>
            <w:r w:rsidR="00700DD5">
              <w:rPr>
                <w:rFonts w:ascii="Times New Roman" w:eastAsia="Calibri" w:hAnsi="Times New Roman"/>
                <w:szCs w:val="24"/>
                <w:lang w:val="sr-Latn-RS"/>
              </w:rPr>
              <w:t xml:space="preserve">Na osnovu istraživanja zaključeno je da studenti prepoznaju značaj višejezičnosti. Takođe, zaključeno je i da Circle U. projekat nudi u tom smislu različite mogućnosti, ali da je potrebno da one budu vidljivije, te je koleginica Janković pozvala kolege da prate aktivnosti vezane za ovaj projekat na </w:t>
            </w:r>
            <w:r w:rsidR="00F71E54">
              <w:rPr>
                <w:rFonts w:ascii="Times New Roman" w:eastAsia="Calibri" w:hAnsi="Times New Roman"/>
                <w:szCs w:val="24"/>
                <w:lang w:val="sr-Latn-RS"/>
              </w:rPr>
              <w:t>veb-sajtu</w:t>
            </w:r>
            <w:r w:rsidR="00700DD5">
              <w:rPr>
                <w:rFonts w:ascii="Times New Roman" w:eastAsia="Calibri" w:hAnsi="Times New Roman"/>
                <w:szCs w:val="24"/>
                <w:lang w:val="sr-Latn-RS"/>
              </w:rPr>
              <w:t xml:space="preserve"> </w:t>
            </w:r>
            <w:r w:rsidR="00F71E54">
              <w:rPr>
                <w:rFonts w:ascii="Times New Roman" w:eastAsia="Calibri" w:hAnsi="Times New Roman"/>
                <w:szCs w:val="24"/>
                <w:lang w:val="sr-Latn-RS"/>
              </w:rPr>
              <w:t xml:space="preserve">alijanse </w:t>
            </w:r>
            <w:r w:rsidR="00F71E54" w:rsidRPr="00F71E54">
              <w:rPr>
                <w:rFonts w:ascii="Times New Roman" w:eastAsia="Calibri" w:hAnsi="Times New Roman"/>
                <w:i/>
                <w:szCs w:val="24"/>
                <w:lang w:val="sr-Latn-RS"/>
              </w:rPr>
              <w:t>Circle U.</w:t>
            </w:r>
            <w:r w:rsidR="00F71E54">
              <w:rPr>
                <w:rFonts w:ascii="Times New Roman" w:eastAsia="Calibri" w:hAnsi="Times New Roman"/>
                <w:szCs w:val="24"/>
                <w:lang w:val="sr-Latn-RS"/>
              </w:rPr>
              <w:t xml:space="preserve"> </w:t>
            </w:r>
            <w:r w:rsidR="00700DD5">
              <w:rPr>
                <w:rFonts w:ascii="Times New Roman" w:eastAsia="Calibri" w:hAnsi="Times New Roman"/>
                <w:szCs w:val="24"/>
                <w:lang w:val="sr-Latn-RS"/>
              </w:rPr>
              <w:t xml:space="preserve">i </w:t>
            </w:r>
            <w:r w:rsidR="00F71E54">
              <w:rPr>
                <w:rFonts w:ascii="Times New Roman" w:eastAsia="Calibri" w:hAnsi="Times New Roman"/>
                <w:szCs w:val="24"/>
                <w:lang w:val="sr-Latn-RS"/>
              </w:rPr>
              <w:t>veb-</w:t>
            </w:r>
            <w:r w:rsidR="00700DD5">
              <w:rPr>
                <w:rFonts w:ascii="Times New Roman" w:eastAsia="Calibri" w:hAnsi="Times New Roman"/>
                <w:szCs w:val="24"/>
                <w:lang w:val="sr-Latn-RS"/>
              </w:rPr>
              <w:t>sajtu Univerziteta u Beogradu, kao i da informacije prosleđuju studentima.</w:t>
            </w:r>
          </w:p>
          <w:p w14:paraId="703E5852" w14:textId="77777777" w:rsidR="0033549B" w:rsidRDefault="0033549B" w:rsidP="00C16962">
            <w:pPr>
              <w:spacing w:line="360" w:lineRule="auto"/>
              <w:rPr>
                <w:rFonts w:ascii="Times New Roman" w:eastAsia="Calibri" w:hAnsi="Times New Roman"/>
                <w:szCs w:val="24"/>
                <w:lang w:val="sr-Latn-RS"/>
              </w:rPr>
            </w:pPr>
          </w:p>
          <w:p w14:paraId="3EB05DE0" w14:textId="15814069" w:rsidR="00700DD5" w:rsidRDefault="00700DD5" w:rsidP="00700DD5">
            <w:pPr>
              <w:spacing w:line="360" w:lineRule="auto"/>
              <w:rPr>
                <w:rFonts w:ascii="Times New Roman" w:eastAsia="Calibri" w:hAnsi="Times New Roman"/>
                <w:szCs w:val="24"/>
                <w:lang w:val="sr-Latn-RS"/>
              </w:rPr>
            </w:pPr>
            <w:r>
              <w:rPr>
                <w:rFonts w:ascii="Times New Roman" w:eastAsia="Calibri" w:hAnsi="Times New Roman"/>
                <w:szCs w:val="24"/>
                <w:lang w:val="sr-Latn-RS"/>
              </w:rPr>
              <w:t xml:space="preserve">U okviru treće tačke, koleginica </w:t>
            </w:r>
            <w:r w:rsidRPr="00700DD5">
              <w:rPr>
                <w:rFonts w:ascii="Times New Roman" w:eastAsia="Calibri" w:hAnsi="Times New Roman"/>
                <w:szCs w:val="24"/>
                <w:lang w:val="sr-Latn-RS"/>
              </w:rPr>
              <w:t>Milica Mirić izvestila j</w:t>
            </w:r>
            <w:r>
              <w:rPr>
                <w:rFonts w:ascii="Times New Roman" w:eastAsia="Calibri" w:hAnsi="Times New Roman"/>
                <w:szCs w:val="24"/>
                <w:lang w:val="sr-Latn-RS"/>
              </w:rPr>
              <w:t xml:space="preserve">e o zadatku Radne grupe DSJKS koji se </w:t>
            </w:r>
            <w:r w:rsidRPr="00700DD5">
              <w:rPr>
                <w:rFonts w:ascii="Times New Roman" w:eastAsia="Calibri" w:hAnsi="Times New Roman"/>
                <w:szCs w:val="24"/>
                <w:lang w:val="sr-Latn-RS"/>
              </w:rPr>
              <w:t>odnosi na analizu kvaliteta nastave</w:t>
            </w:r>
            <w:r>
              <w:rPr>
                <w:rFonts w:ascii="Times New Roman" w:eastAsia="Calibri" w:hAnsi="Times New Roman"/>
                <w:szCs w:val="24"/>
                <w:lang w:val="sr-Latn-RS"/>
              </w:rPr>
              <w:t xml:space="preserve"> </w:t>
            </w:r>
            <w:r w:rsidRPr="00700DD5">
              <w:rPr>
                <w:rFonts w:ascii="Times New Roman" w:eastAsia="Calibri" w:hAnsi="Times New Roman"/>
                <w:szCs w:val="24"/>
                <w:lang w:val="sr-Latn-RS"/>
              </w:rPr>
              <w:t>stranih jezika na nefilološkim fakultetima. Napravljen je nacrt ankete i dobijena načelna</w:t>
            </w:r>
            <w:r>
              <w:rPr>
                <w:rFonts w:ascii="Times New Roman" w:eastAsia="Calibri" w:hAnsi="Times New Roman"/>
                <w:szCs w:val="24"/>
                <w:lang w:val="sr-Latn-RS"/>
              </w:rPr>
              <w:t xml:space="preserve"> </w:t>
            </w:r>
            <w:r w:rsidRPr="00700DD5">
              <w:rPr>
                <w:rFonts w:ascii="Times New Roman" w:eastAsia="Calibri" w:hAnsi="Times New Roman"/>
                <w:szCs w:val="24"/>
                <w:lang w:val="sr-Latn-RS"/>
              </w:rPr>
              <w:t>saglasnost od g. Tubića, sada nekadašnjeg savetnika ministra za visoko obrazovanje. Sektoru</w:t>
            </w:r>
            <w:r>
              <w:rPr>
                <w:rFonts w:ascii="Times New Roman" w:eastAsia="Calibri" w:hAnsi="Times New Roman"/>
                <w:szCs w:val="24"/>
                <w:lang w:val="sr-Latn-RS"/>
              </w:rPr>
              <w:t xml:space="preserve"> </w:t>
            </w:r>
            <w:r w:rsidRPr="00700DD5">
              <w:rPr>
                <w:rFonts w:ascii="Times New Roman" w:eastAsia="Calibri" w:hAnsi="Times New Roman"/>
                <w:szCs w:val="24"/>
                <w:lang w:val="sr-Latn-RS"/>
              </w:rPr>
              <w:t>za visoko obrazovanje upućen je dopis kako bi se i zvanično dobila saglasnost za sprovođenje</w:t>
            </w:r>
            <w:r>
              <w:rPr>
                <w:rFonts w:ascii="Times New Roman" w:eastAsia="Calibri" w:hAnsi="Times New Roman"/>
                <w:szCs w:val="24"/>
                <w:lang w:val="sr-Latn-RS"/>
              </w:rPr>
              <w:t xml:space="preserve"> </w:t>
            </w:r>
            <w:r w:rsidRPr="00700DD5">
              <w:rPr>
                <w:rFonts w:ascii="Times New Roman" w:eastAsia="Calibri" w:hAnsi="Times New Roman"/>
                <w:szCs w:val="24"/>
                <w:lang w:val="sr-Latn-RS"/>
              </w:rPr>
              <w:t xml:space="preserve">istraživanja, ali je odgovor </w:t>
            </w:r>
            <w:r w:rsidRPr="00700DD5">
              <w:rPr>
                <w:rFonts w:ascii="Times New Roman" w:eastAsia="Calibri" w:hAnsi="Times New Roman"/>
                <w:szCs w:val="24"/>
                <w:lang w:val="sr-Latn-RS"/>
              </w:rPr>
              <w:lastRenderedPageBreak/>
              <w:t>izostao.</w:t>
            </w:r>
          </w:p>
          <w:p w14:paraId="3B96140B" w14:textId="77777777" w:rsidR="00700DD5" w:rsidRDefault="00700DD5" w:rsidP="00242ABD">
            <w:pPr>
              <w:spacing w:line="360" w:lineRule="auto"/>
              <w:rPr>
                <w:rFonts w:ascii="Times New Roman" w:eastAsia="Calibri" w:hAnsi="Times New Roman"/>
                <w:szCs w:val="24"/>
                <w:lang w:val="sr-Latn-RS"/>
              </w:rPr>
            </w:pPr>
          </w:p>
          <w:p w14:paraId="08E78F9E" w14:textId="022AB608" w:rsidR="003A2EE2" w:rsidRPr="009839A4" w:rsidRDefault="00700DD5" w:rsidP="00242ABD">
            <w:pPr>
              <w:spacing w:line="360" w:lineRule="auto"/>
              <w:rPr>
                <w:rFonts w:ascii="Times New Roman" w:eastAsia="Calibri" w:hAnsi="Times New Roman"/>
                <w:szCs w:val="24"/>
                <w:lang w:val="sr-Latn-RS"/>
              </w:rPr>
            </w:pPr>
            <w:r>
              <w:rPr>
                <w:rFonts w:ascii="Times New Roman" w:eastAsia="Calibri" w:hAnsi="Times New Roman"/>
                <w:szCs w:val="24"/>
                <w:lang w:val="sr-Latn-RS"/>
              </w:rPr>
              <w:t>Pod tačkom R</w:t>
            </w:r>
            <w:r w:rsidRPr="00700DD5">
              <w:rPr>
                <w:rFonts w:ascii="Times New Roman" w:eastAsia="Calibri" w:hAnsi="Times New Roman"/>
                <w:szCs w:val="24"/>
                <w:lang w:val="sr-Latn-RS"/>
              </w:rPr>
              <w:t>azno</w:t>
            </w:r>
            <w:r>
              <w:rPr>
                <w:rFonts w:ascii="Times New Roman" w:eastAsia="Calibri" w:hAnsi="Times New Roman"/>
                <w:szCs w:val="24"/>
                <w:lang w:val="sr-Latn-RS"/>
              </w:rPr>
              <w:t xml:space="preserve"> razgovaralo se o organizacionim pitanjima vezanim za predstojeću konferenciju i dogovoreno je da sledeći sastanak bude sledeće godine.</w:t>
            </w:r>
          </w:p>
          <w:p w14:paraId="418E9BC1" w14:textId="61CE710C" w:rsidR="00C91E3A" w:rsidRPr="009839A4" w:rsidRDefault="00C91E3A" w:rsidP="00CE3507">
            <w:pPr>
              <w:spacing w:line="360" w:lineRule="auto"/>
              <w:rPr>
                <w:rFonts w:ascii="Times New Roman" w:hAnsi="Times New Roman"/>
                <w:szCs w:val="24"/>
                <w:lang w:val="sr-Latn-RS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12" w:space="0" w:color="auto"/>
            </w:tcBorders>
          </w:tcPr>
          <w:p w14:paraId="16F9FFD3" w14:textId="77777777" w:rsidR="00815AB9" w:rsidRPr="009839A4" w:rsidRDefault="00815AB9" w:rsidP="00242ABD">
            <w:pPr>
              <w:pStyle w:val="Heading5"/>
              <w:rPr>
                <w:rFonts w:ascii="Times New Roman" w:hAnsi="Times New Roman" w:cs="Times New Roman"/>
                <w:sz w:val="24"/>
                <w:szCs w:val="24"/>
                <w:u w:val="none"/>
                <w:lang w:val="sr-Latn-RS"/>
              </w:rPr>
            </w:pPr>
          </w:p>
          <w:p w14:paraId="0FD80AC9" w14:textId="77777777" w:rsidR="00815AB9" w:rsidRPr="009839A4" w:rsidRDefault="00815AB9" w:rsidP="00242ABD">
            <w:pPr>
              <w:pStyle w:val="Heading5"/>
              <w:rPr>
                <w:rFonts w:ascii="Times New Roman" w:hAnsi="Times New Roman" w:cs="Times New Roman"/>
                <w:sz w:val="24"/>
                <w:szCs w:val="24"/>
                <w:u w:val="none"/>
                <w:lang w:val="sr-Latn-RS"/>
              </w:rPr>
            </w:pPr>
          </w:p>
          <w:p w14:paraId="6E227F48" w14:textId="77777777" w:rsidR="00815AB9" w:rsidRPr="009839A4" w:rsidRDefault="00815AB9" w:rsidP="00242ABD">
            <w:pPr>
              <w:pStyle w:val="Heading5"/>
              <w:rPr>
                <w:rFonts w:ascii="Times New Roman" w:hAnsi="Times New Roman" w:cs="Times New Roman"/>
                <w:sz w:val="24"/>
                <w:szCs w:val="24"/>
                <w:u w:val="none"/>
                <w:lang w:val="sr-Latn-RS"/>
              </w:rPr>
            </w:pPr>
          </w:p>
          <w:p w14:paraId="3C79EB30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2C4057FF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3B7C9705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35BA7C4D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4E3F5583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6EC05DA0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64D4B790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4F92F3A4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5399BCBC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4BEA5030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</w:tc>
      </w:tr>
      <w:tr w:rsidR="00815AB9" w:rsidRPr="00C36350" w14:paraId="533A728C" w14:textId="77777777" w:rsidTr="00D51FB9">
        <w:tc>
          <w:tcPr>
            <w:tcW w:w="765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692033" w14:textId="3E3C6E70" w:rsidR="00815AB9" w:rsidRPr="002471C6" w:rsidRDefault="005732D8" w:rsidP="00242ABD">
            <w:pPr>
              <w:rPr>
                <w:rFonts w:ascii="Times New Roman" w:hAnsi="Times New Roman"/>
                <w:b/>
                <w:bCs/>
                <w:szCs w:val="24"/>
                <w:lang w:val="sv-SE"/>
              </w:rPr>
            </w:pPr>
            <w:r w:rsidRPr="002471C6">
              <w:rPr>
                <w:rFonts w:ascii="Times New Roman" w:hAnsi="Times New Roman"/>
                <w:szCs w:val="24"/>
                <w:lang w:val="sv-SE"/>
              </w:rPr>
              <w:t xml:space="preserve">Zapisnik vodila: </w:t>
            </w:r>
            <w:r w:rsidR="00483676">
              <w:rPr>
                <w:rFonts w:ascii="Times New Roman" w:hAnsi="Times New Roman"/>
                <w:szCs w:val="24"/>
                <w:lang w:val="sv-SE"/>
              </w:rPr>
              <w:t>Jovana Čaprić</w:t>
            </w:r>
            <w:r w:rsidR="0009475D" w:rsidRPr="002471C6">
              <w:rPr>
                <w:rFonts w:ascii="Times New Roman" w:hAnsi="Times New Roman"/>
                <w:szCs w:val="24"/>
                <w:lang w:val="sv-SE"/>
              </w:rPr>
              <w:t>, sekretar Sekcije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050916" w14:textId="77777777" w:rsidR="00815AB9" w:rsidRPr="002471C6" w:rsidRDefault="00815AB9" w:rsidP="00242ABD">
            <w:pPr>
              <w:rPr>
                <w:rFonts w:ascii="Times New Roman" w:hAnsi="Times New Roman"/>
                <w:szCs w:val="24"/>
                <w:lang w:val="sv-SE"/>
              </w:rPr>
            </w:pPr>
          </w:p>
        </w:tc>
      </w:tr>
    </w:tbl>
    <w:p w14:paraId="044951BC" w14:textId="77777777" w:rsidR="00815AB9" w:rsidRPr="002471C6" w:rsidRDefault="00815AB9" w:rsidP="00242ABD">
      <w:pPr>
        <w:tabs>
          <w:tab w:val="center" w:pos="3969"/>
          <w:tab w:val="center" w:pos="6237"/>
          <w:tab w:val="center" w:pos="8505"/>
        </w:tabs>
        <w:spacing w:after="240"/>
        <w:rPr>
          <w:rFonts w:ascii="Times New Roman" w:hAnsi="Times New Roman"/>
          <w:szCs w:val="24"/>
          <w:lang w:val="sv-SE"/>
        </w:rPr>
        <w:sectPr w:rsidR="00815AB9" w:rsidRPr="002471C6" w:rsidSect="006A766D">
          <w:type w:val="continuous"/>
          <w:pgSz w:w="11907" w:h="16840" w:code="9"/>
          <w:pgMar w:top="720" w:right="567" w:bottom="851" w:left="1134" w:header="397" w:footer="567" w:gutter="0"/>
          <w:cols w:space="720"/>
          <w:formProt w:val="0"/>
          <w:titlePg/>
          <w:docGrid w:linePitch="326"/>
        </w:sectPr>
      </w:pPr>
    </w:p>
    <w:p w14:paraId="7BD7E098" w14:textId="064761BE" w:rsidR="005225B2" w:rsidRPr="002471C6" w:rsidRDefault="005225B2" w:rsidP="00CE3507">
      <w:pPr>
        <w:tabs>
          <w:tab w:val="center" w:pos="1276"/>
          <w:tab w:val="center" w:pos="5103"/>
          <w:tab w:val="center" w:pos="8789"/>
        </w:tabs>
        <w:spacing w:before="120"/>
        <w:rPr>
          <w:rFonts w:ascii="Times New Roman" w:hAnsi="Times New Roman"/>
          <w:szCs w:val="24"/>
          <w:lang w:val="sv-SE"/>
        </w:rPr>
      </w:pPr>
    </w:p>
    <w:sectPr w:rsidR="005225B2" w:rsidRPr="002471C6" w:rsidSect="006A766D">
      <w:type w:val="continuous"/>
      <w:pgSz w:w="11907" w:h="16840" w:code="9"/>
      <w:pgMar w:top="851" w:right="567" w:bottom="851" w:left="1134" w:header="39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EF9873" w14:textId="77777777" w:rsidR="004B0B80" w:rsidRDefault="004B0B80">
      <w:r>
        <w:separator/>
      </w:r>
    </w:p>
  </w:endnote>
  <w:endnote w:type="continuationSeparator" w:id="0">
    <w:p w14:paraId="1B6C16C8" w14:textId="77777777" w:rsidR="004B0B80" w:rsidRDefault="004B0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59EBA" w14:textId="77777777" w:rsidR="00815AB9" w:rsidRDefault="0007051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15AB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766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3B72422" w14:textId="77777777" w:rsidR="00815AB9" w:rsidRDefault="00815AB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7CA6E" w14:textId="77777777" w:rsidR="00815AB9" w:rsidRDefault="00070510">
    <w:pPr>
      <w:pStyle w:val="Footer"/>
      <w:jc w:val="right"/>
    </w:pPr>
    <w:r>
      <w:rPr>
        <w:rFonts w:ascii="Arial" w:hAnsi="Arial" w:cs="Arial"/>
        <w:sz w:val="16"/>
        <w:lang w:val="de-DE"/>
      </w:rPr>
      <w:fldChar w:fldCharType="begin"/>
    </w:r>
    <w:r w:rsidR="00815AB9">
      <w:rPr>
        <w:rFonts w:ascii="Arial" w:hAnsi="Arial" w:cs="Arial"/>
        <w:sz w:val="16"/>
        <w:lang w:val="de-DE"/>
      </w:rPr>
      <w:instrText xml:space="preserve"> PAGE   \* MERGEFORMAT </w:instrText>
    </w:r>
    <w:r>
      <w:rPr>
        <w:rFonts w:ascii="Arial" w:hAnsi="Arial" w:cs="Arial"/>
        <w:sz w:val="16"/>
        <w:lang w:val="de-DE"/>
      </w:rPr>
      <w:fldChar w:fldCharType="separate"/>
    </w:r>
    <w:r w:rsidR="00F71E54">
      <w:rPr>
        <w:rFonts w:ascii="Arial" w:hAnsi="Arial" w:cs="Arial"/>
        <w:noProof/>
        <w:sz w:val="16"/>
        <w:lang w:val="de-DE"/>
      </w:rPr>
      <w:t>1</w:t>
    </w:r>
    <w:r>
      <w:rPr>
        <w:rFonts w:ascii="Arial" w:hAnsi="Arial" w:cs="Arial"/>
        <w:sz w:val="16"/>
        <w:lang w:val="de-DE"/>
      </w:rPr>
      <w:fldChar w:fldCharType="end"/>
    </w:r>
    <w:r w:rsidR="00815AB9">
      <w:rPr>
        <w:rFonts w:ascii="Arial" w:hAnsi="Arial" w:cs="Arial"/>
        <w:sz w:val="16"/>
        <w:lang w:val="de-DE"/>
      </w:rPr>
      <w:t xml:space="preserve">/ </w:t>
    </w:r>
    <w:fldSimple w:instr=" NUMPAGES   \* MERGEFORMAT ">
      <w:r w:rsidR="00F71E54" w:rsidRPr="00F71E54">
        <w:rPr>
          <w:rFonts w:ascii="Arial" w:hAnsi="Arial" w:cs="Arial"/>
          <w:noProof/>
          <w:sz w:val="16"/>
          <w:lang w:val="de-DE"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BAF09" w14:textId="77777777" w:rsidR="004B0B80" w:rsidRDefault="004B0B80">
      <w:r>
        <w:separator/>
      </w:r>
    </w:p>
  </w:footnote>
  <w:footnote w:type="continuationSeparator" w:id="0">
    <w:p w14:paraId="2DFD343B" w14:textId="77777777" w:rsidR="004B0B80" w:rsidRDefault="004B0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67161"/>
    <w:multiLevelType w:val="hybridMultilevel"/>
    <w:tmpl w:val="B734F68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0273C"/>
    <w:multiLevelType w:val="hybridMultilevel"/>
    <w:tmpl w:val="432683E0"/>
    <w:lvl w:ilvl="0" w:tplc="0409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91145B"/>
    <w:multiLevelType w:val="hybridMultilevel"/>
    <w:tmpl w:val="4BEC1B5C"/>
    <w:lvl w:ilvl="0" w:tplc="5FAA5FB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9"/>
        </w:tabs>
        <w:ind w:left="9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9"/>
        </w:tabs>
        <w:ind w:left="1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9"/>
        </w:tabs>
        <w:ind w:left="23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9"/>
        </w:tabs>
        <w:ind w:left="30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9"/>
        </w:tabs>
        <w:ind w:left="37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9"/>
        </w:tabs>
        <w:ind w:left="45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9"/>
        </w:tabs>
        <w:ind w:left="52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9"/>
        </w:tabs>
        <w:ind w:left="5949" w:hanging="360"/>
      </w:pPr>
      <w:rPr>
        <w:rFonts w:ascii="Wingdings" w:hAnsi="Wingdings" w:hint="default"/>
      </w:rPr>
    </w:lvl>
  </w:abstractNum>
  <w:abstractNum w:abstractNumId="3" w15:restartNumberingAfterBreak="0">
    <w:nsid w:val="04765177"/>
    <w:multiLevelType w:val="hybridMultilevel"/>
    <w:tmpl w:val="EDD6AA04"/>
    <w:lvl w:ilvl="0" w:tplc="5FAA5FB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9"/>
        </w:tabs>
        <w:ind w:left="9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9"/>
        </w:tabs>
        <w:ind w:left="1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9"/>
        </w:tabs>
        <w:ind w:left="23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9"/>
        </w:tabs>
        <w:ind w:left="30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9"/>
        </w:tabs>
        <w:ind w:left="37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9"/>
        </w:tabs>
        <w:ind w:left="45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9"/>
        </w:tabs>
        <w:ind w:left="52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9"/>
        </w:tabs>
        <w:ind w:left="5949" w:hanging="360"/>
      </w:pPr>
      <w:rPr>
        <w:rFonts w:ascii="Wingdings" w:hAnsi="Wingdings" w:hint="default"/>
      </w:rPr>
    </w:lvl>
  </w:abstractNum>
  <w:abstractNum w:abstractNumId="4" w15:restartNumberingAfterBreak="0">
    <w:nsid w:val="0650690E"/>
    <w:multiLevelType w:val="hybridMultilevel"/>
    <w:tmpl w:val="34DE99F8"/>
    <w:lvl w:ilvl="0" w:tplc="5FAA5FB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9"/>
        </w:tabs>
        <w:ind w:left="9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9"/>
        </w:tabs>
        <w:ind w:left="1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9"/>
        </w:tabs>
        <w:ind w:left="23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9"/>
        </w:tabs>
        <w:ind w:left="30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9"/>
        </w:tabs>
        <w:ind w:left="37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9"/>
        </w:tabs>
        <w:ind w:left="45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9"/>
        </w:tabs>
        <w:ind w:left="52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9"/>
        </w:tabs>
        <w:ind w:left="5949" w:hanging="360"/>
      </w:pPr>
      <w:rPr>
        <w:rFonts w:ascii="Wingdings" w:hAnsi="Wingdings" w:hint="default"/>
      </w:rPr>
    </w:lvl>
  </w:abstractNum>
  <w:abstractNum w:abstractNumId="5" w15:restartNumberingAfterBreak="0">
    <w:nsid w:val="098735B9"/>
    <w:multiLevelType w:val="hybridMultilevel"/>
    <w:tmpl w:val="686C8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20CC6"/>
    <w:multiLevelType w:val="hybridMultilevel"/>
    <w:tmpl w:val="6758FD2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D05F3"/>
    <w:multiLevelType w:val="hybridMultilevel"/>
    <w:tmpl w:val="F4AE6AD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34C5F"/>
    <w:multiLevelType w:val="hybridMultilevel"/>
    <w:tmpl w:val="3FFCF8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E5252"/>
    <w:multiLevelType w:val="hybridMultilevel"/>
    <w:tmpl w:val="DD64CBE6"/>
    <w:lvl w:ilvl="0" w:tplc="097C53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E224B"/>
    <w:multiLevelType w:val="hybridMultilevel"/>
    <w:tmpl w:val="AC769B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4355C"/>
    <w:multiLevelType w:val="hybridMultilevel"/>
    <w:tmpl w:val="91C600E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92D"/>
    <w:multiLevelType w:val="hybridMultilevel"/>
    <w:tmpl w:val="FD52F7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C5140E"/>
    <w:multiLevelType w:val="hybridMultilevel"/>
    <w:tmpl w:val="D480C50C"/>
    <w:lvl w:ilvl="0" w:tplc="E94E0EC4">
      <w:start w:val="1"/>
      <w:numFmt w:val="bullet"/>
      <w:lvlText w:val="-"/>
      <w:lvlJc w:val="left"/>
      <w:pPr>
        <w:tabs>
          <w:tab w:val="num" w:pos="456"/>
        </w:tabs>
        <w:ind w:left="45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6"/>
        </w:tabs>
        <w:ind w:left="117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6"/>
        </w:tabs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6"/>
        </w:tabs>
        <w:ind w:left="333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6"/>
        </w:tabs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6"/>
        </w:tabs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6"/>
        </w:tabs>
        <w:ind w:left="549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6"/>
        </w:tabs>
        <w:ind w:left="6216" w:hanging="360"/>
      </w:pPr>
      <w:rPr>
        <w:rFonts w:ascii="Wingdings" w:hAnsi="Wingdings" w:hint="default"/>
      </w:rPr>
    </w:lvl>
  </w:abstractNum>
  <w:abstractNum w:abstractNumId="14" w15:restartNumberingAfterBreak="0">
    <w:nsid w:val="33EF1D0C"/>
    <w:multiLevelType w:val="hybridMultilevel"/>
    <w:tmpl w:val="F5E84B66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5" w15:restartNumberingAfterBreak="0">
    <w:nsid w:val="3E3E1589"/>
    <w:multiLevelType w:val="hybridMultilevel"/>
    <w:tmpl w:val="A8AEC2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7B0E50"/>
    <w:multiLevelType w:val="hybridMultilevel"/>
    <w:tmpl w:val="DB1C5CD0"/>
    <w:lvl w:ilvl="0" w:tplc="BC1ADB1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41FE6428"/>
    <w:multiLevelType w:val="hybridMultilevel"/>
    <w:tmpl w:val="2CE6E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D385C"/>
    <w:multiLevelType w:val="multilevel"/>
    <w:tmpl w:val="E32E0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AF7142"/>
    <w:multiLevelType w:val="hybridMultilevel"/>
    <w:tmpl w:val="996C4A2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3E05D1"/>
    <w:multiLevelType w:val="hybridMultilevel"/>
    <w:tmpl w:val="B5306ACA"/>
    <w:lvl w:ilvl="0" w:tplc="0409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15575A"/>
    <w:multiLevelType w:val="hybridMultilevel"/>
    <w:tmpl w:val="B91C0C08"/>
    <w:lvl w:ilvl="0" w:tplc="5FAA5FB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9"/>
        </w:tabs>
        <w:ind w:left="9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9"/>
        </w:tabs>
        <w:ind w:left="1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9"/>
        </w:tabs>
        <w:ind w:left="23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9"/>
        </w:tabs>
        <w:ind w:left="30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9"/>
        </w:tabs>
        <w:ind w:left="37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9"/>
        </w:tabs>
        <w:ind w:left="45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9"/>
        </w:tabs>
        <w:ind w:left="52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9"/>
        </w:tabs>
        <w:ind w:left="5949" w:hanging="360"/>
      </w:pPr>
      <w:rPr>
        <w:rFonts w:ascii="Wingdings" w:hAnsi="Wingdings" w:hint="default"/>
      </w:rPr>
    </w:lvl>
  </w:abstractNum>
  <w:abstractNum w:abstractNumId="22" w15:restartNumberingAfterBreak="0">
    <w:nsid w:val="65E853AD"/>
    <w:multiLevelType w:val="hybridMultilevel"/>
    <w:tmpl w:val="9DECCD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074D89"/>
    <w:multiLevelType w:val="hybridMultilevel"/>
    <w:tmpl w:val="FD264FBC"/>
    <w:lvl w:ilvl="0" w:tplc="8892E1D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C625A"/>
    <w:multiLevelType w:val="hybridMultilevel"/>
    <w:tmpl w:val="E74E3DC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28D5480"/>
    <w:multiLevelType w:val="hybridMultilevel"/>
    <w:tmpl w:val="0FA8DA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F13939"/>
    <w:multiLevelType w:val="hybridMultilevel"/>
    <w:tmpl w:val="11DEBA92"/>
    <w:lvl w:ilvl="0" w:tplc="5FAA5FBC">
      <w:start w:val="2"/>
      <w:numFmt w:val="bullet"/>
      <w:lvlText w:val="-"/>
      <w:lvlJc w:val="left"/>
      <w:pPr>
        <w:tabs>
          <w:tab w:val="num" w:pos="891"/>
        </w:tabs>
        <w:ind w:left="89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27" w15:restartNumberingAfterBreak="0">
    <w:nsid w:val="7C6D29F4"/>
    <w:multiLevelType w:val="hybridMultilevel"/>
    <w:tmpl w:val="78085CB8"/>
    <w:lvl w:ilvl="0" w:tplc="04090001">
      <w:start w:val="1"/>
      <w:numFmt w:val="bullet"/>
      <w:lvlText w:val=""/>
      <w:lvlJc w:val="left"/>
      <w:pPr>
        <w:tabs>
          <w:tab w:val="num" w:pos="834"/>
        </w:tabs>
        <w:ind w:left="8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0"/>
  </w:num>
  <w:num w:numId="4">
    <w:abstractNumId w:val="16"/>
  </w:num>
  <w:num w:numId="5">
    <w:abstractNumId w:val="27"/>
  </w:num>
  <w:num w:numId="6">
    <w:abstractNumId w:val="19"/>
  </w:num>
  <w:num w:numId="7">
    <w:abstractNumId w:val="6"/>
  </w:num>
  <w:num w:numId="8">
    <w:abstractNumId w:val="7"/>
  </w:num>
  <w:num w:numId="9">
    <w:abstractNumId w:val="23"/>
  </w:num>
  <w:num w:numId="10">
    <w:abstractNumId w:val="24"/>
  </w:num>
  <w:num w:numId="11">
    <w:abstractNumId w:val="11"/>
  </w:num>
  <w:num w:numId="12">
    <w:abstractNumId w:val="14"/>
  </w:num>
  <w:num w:numId="13">
    <w:abstractNumId w:val="26"/>
  </w:num>
  <w:num w:numId="14">
    <w:abstractNumId w:val="2"/>
  </w:num>
  <w:num w:numId="15">
    <w:abstractNumId w:val="3"/>
  </w:num>
  <w:num w:numId="16">
    <w:abstractNumId w:val="22"/>
  </w:num>
  <w:num w:numId="17">
    <w:abstractNumId w:val="4"/>
  </w:num>
  <w:num w:numId="18">
    <w:abstractNumId w:val="8"/>
  </w:num>
  <w:num w:numId="19">
    <w:abstractNumId w:val="21"/>
  </w:num>
  <w:num w:numId="20">
    <w:abstractNumId w:val="25"/>
  </w:num>
  <w:num w:numId="21">
    <w:abstractNumId w:val="15"/>
  </w:num>
  <w:num w:numId="22">
    <w:abstractNumId w:val="10"/>
  </w:num>
  <w:num w:numId="23">
    <w:abstractNumId w:val="13"/>
  </w:num>
  <w:num w:numId="24">
    <w:abstractNumId w:val="12"/>
  </w:num>
  <w:num w:numId="25">
    <w:abstractNumId w:val="17"/>
  </w:num>
  <w:num w:numId="26">
    <w:abstractNumId w:val="9"/>
  </w:num>
  <w:num w:numId="27">
    <w:abstractNumId w:val="5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70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9F"/>
    <w:rsid w:val="0000027F"/>
    <w:rsid w:val="00002B14"/>
    <w:rsid w:val="00007BC9"/>
    <w:rsid w:val="000226E7"/>
    <w:rsid w:val="00051ABA"/>
    <w:rsid w:val="000523E0"/>
    <w:rsid w:val="00054186"/>
    <w:rsid w:val="00054A0E"/>
    <w:rsid w:val="00070510"/>
    <w:rsid w:val="00082CEF"/>
    <w:rsid w:val="000909C1"/>
    <w:rsid w:val="0009475D"/>
    <w:rsid w:val="000A1D29"/>
    <w:rsid w:val="000C048E"/>
    <w:rsid w:val="000C0DE8"/>
    <w:rsid w:val="000E3E7C"/>
    <w:rsid w:val="00103851"/>
    <w:rsid w:val="00117CED"/>
    <w:rsid w:val="00122EC5"/>
    <w:rsid w:val="001276C1"/>
    <w:rsid w:val="001340DC"/>
    <w:rsid w:val="00141D65"/>
    <w:rsid w:val="001442C3"/>
    <w:rsid w:val="00153846"/>
    <w:rsid w:val="00160F3D"/>
    <w:rsid w:val="00162967"/>
    <w:rsid w:val="00173C29"/>
    <w:rsid w:val="001817A9"/>
    <w:rsid w:val="001840CF"/>
    <w:rsid w:val="0018766F"/>
    <w:rsid w:val="001A3A7F"/>
    <w:rsid w:val="001C0D7A"/>
    <w:rsid w:val="001D3CFF"/>
    <w:rsid w:val="001E2F4D"/>
    <w:rsid w:val="00217559"/>
    <w:rsid w:val="00224662"/>
    <w:rsid w:val="00242ABD"/>
    <w:rsid w:val="00245AFC"/>
    <w:rsid w:val="002471C6"/>
    <w:rsid w:val="00274DEE"/>
    <w:rsid w:val="00281345"/>
    <w:rsid w:val="002B499F"/>
    <w:rsid w:val="002C3454"/>
    <w:rsid w:val="003076D6"/>
    <w:rsid w:val="0033549B"/>
    <w:rsid w:val="00365966"/>
    <w:rsid w:val="00366F3D"/>
    <w:rsid w:val="003730F3"/>
    <w:rsid w:val="00391039"/>
    <w:rsid w:val="003A2EE2"/>
    <w:rsid w:val="003C78FF"/>
    <w:rsid w:val="003D16DC"/>
    <w:rsid w:val="004032FE"/>
    <w:rsid w:val="00403FC3"/>
    <w:rsid w:val="00414F02"/>
    <w:rsid w:val="00415631"/>
    <w:rsid w:val="00417279"/>
    <w:rsid w:val="00434D70"/>
    <w:rsid w:val="00440E5B"/>
    <w:rsid w:val="00483676"/>
    <w:rsid w:val="004A2C05"/>
    <w:rsid w:val="004B0B80"/>
    <w:rsid w:val="004C4B54"/>
    <w:rsid w:val="004C74F4"/>
    <w:rsid w:val="005200DD"/>
    <w:rsid w:val="005225B2"/>
    <w:rsid w:val="005238B5"/>
    <w:rsid w:val="00524129"/>
    <w:rsid w:val="005379F0"/>
    <w:rsid w:val="005732D8"/>
    <w:rsid w:val="00575062"/>
    <w:rsid w:val="00586C84"/>
    <w:rsid w:val="00593A91"/>
    <w:rsid w:val="005C35C9"/>
    <w:rsid w:val="005C427E"/>
    <w:rsid w:val="005C4FFF"/>
    <w:rsid w:val="005C589C"/>
    <w:rsid w:val="005D461D"/>
    <w:rsid w:val="00615B3C"/>
    <w:rsid w:val="006332F6"/>
    <w:rsid w:val="00636950"/>
    <w:rsid w:val="006411AD"/>
    <w:rsid w:val="006A766D"/>
    <w:rsid w:val="00700DD5"/>
    <w:rsid w:val="00732E7C"/>
    <w:rsid w:val="007470A4"/>
    <w:rsid w:val="00766F00"/>
    <w:rsid w:val="0077036D"/>
    <w:rsid w:val="0079357B"/>
    <w:rsid w:val="007A4C63"/>
    <w:rsid w:val="007B1A03"/>
    <w:rsid w:val="007E5E39"/>
    <w:rsid w:val="007E6577"/>
    <w:rsid w:val="00802BE2"/>
    <w:rsid w:val="0080719A"/>
    <w:rsid w:val="00815AB9"/>
    <w:rsid w:val="0082636A"/>
    <w:rsid w:val="008305FF"/>
    <w:rsid w:val="00861F3D"/>
    <w:rsid w:val="00876B36"/>
    <w:rsid w:val="00877B7B"/>
    <w:rsid w:val="008861D7"/>
    <w:rsid w:val="008D1A59"/>
    <w:rsid w:val="008F449C"/>
    <w:rsid w:val="00921837"/>
    <w:rsid w:val="0093674A"/>
    <w:rsid w:val="0094332C"/>
    <w:rsid w:val="00965E96"/>
    <w:rsid w:val="00970902"/>
    <w:rsid w:val="009839A4"/>
    <w:rsid w:val="00995D4A"/>
    <w:rsid w:val="009B041C"/>
    <w:rsid w:val="009B7D58"/>
    <w:rsid w:val="009E75A6"/>
    <w:rsid w:val="00A2310B"/>
    <w:rsid w:val="00A275DB"/>
    <w:rsid w:val="00A42558"/>
    <w:rsid w:val="00A47952"/>
    <w:rsid w:val="00A52244"/>
    <w:rsid w:val="00A75671"/>
    <w:rsid w:val="00A8163B"/>
    <w:rsid w:val="00A822CE"/>
    <w:rsid w:val="00A90E50"/>
    <w:rsid w:val="00AB65C8"/>
    <w:rsid w:val="00AD54D4"/>
    <w:rsid w:val="00AD5B58"/>
    <w:rsid w:val="00AD79B0"/>
    <w:rsid w:val="00B25DFE"/>
    <w:rsid w:val="00B85AC0"/>
    <w:rsid w:val="00BD5E70"/>
    <w:rsid w:val="00BF0224"/>
    <w:rsid w:val="00BF53F5"/>
    <w:rsid w:val="00C02FE7"/>
    <w:rsid w:val="00C16962"/>
    <w:rsid w:val="00C20941"/>
    <w:rsid w:val="00C22ADA"/>
    <w:rsid w:val="00C22C57"/>
    <w:rsid w:val="00C35CBE"/>
    <w:rsid w:val="00C36350"/>
    <w:rsid w:val="00C45DF4"/>
    <w:rsid w:val="00C738FD"/>
    <w:rsid w:val="00C91E3A"/>
    <w:rsid w:val="00CC0461"/>
    <w:rsid w:val="00CC0766"/>
    <w:rsid w:val="00CD5BE6"/>
    <w:rsid w:val="00CD6D6C"/>
    <w:rsid w:val="00CE3507"/>
    <w:rsid w:val="00CF089A"/>
    <w:rsid w:val="00D00BD3"/>
    <w:rsid w:val="00D059C0"/>
    <w:rsid w:val="00D1554F"/>
    <w:rsid w:val="00D26F10"/>
    <w:rsid w:val="00D364A2"/>
    <w:rsid w:val="00D51FB9"/>
    <w:rsid w:val="00D81DE3"/>
    <w:rsid w:val="00D8504D"/>
    <w:rsid w:val="00DB43D7"/>
    <w:rsid w:val="00DB4A35"/>
    <w:rsid w:val="00DE0CE1"/>
    <w:rsid w:val="00E04F9D"/>
    <w:rsid w:val="00E10ECC"/>
    <w:rsid w:val="00E3091C"/>
    <w:rsid w:val="00E70FD7"/>
    <w:rsid w:val="00E7716A"/>
    <w:rsid w:val="00E9311A"/>
    <w:rsid w:val="00EF7283"/>
    <w:rsid w:val="00F2353C"/>
    <w:rsid w:val="00F4217E"/>
    <w:rsid w:val="00F52B31"/>
    <w:rsid w:val="00F54AA3"/>
    <w:rsid w:val="00F62B39"/>
    <w:rsid w:val="00F63972"/>
    <w:rsid w:val="00F71E54"/>
    <w:rsid w:val="00F72FAE"/>
    <w:rsid w:val="00F75F68"/>
    <w:rsid w:val="00F76BCE"/>
    <w:rsid w:val="00F94BE6"/>
    <w:rsid w:val="00F95333"/>
    <w:rsid w:val="00FC16D6"/>
    <w:rsid w:val="00FD162E"/>
    <w:rsid w:val="00FE0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E2B33B"/>
  <w15:docId w15:val="{5278A532-6207-4C69-84F4-04F5A43A9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2558"/>
    <w:rPr>
      <w:rFonts w:ascii="Swiss" w:hAnsi="Swiss"/>
      <w:sz w:val="24"/>
    </w:rPr>
  </w:style>
  <w:style w:type="paragraph" w:styleId="Heading1">
    <w:name w:val="heading 1"/>
    <w:basedOn w:val="Normal"/>
    <w:next w:val="Normal"/>
    <w:qFormat/>
    <w:rsid w:val="00A4255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A4255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A42558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A42558"/>
    <w:pPr>
      <w:keepNext/>
      <w:spacing w:before="60" w:after="60"/>
      <w:jc w:val="center"/>
      <w:outlineLvl w:val="3"/>
    </w:pPr>
    <w:rPr>
      <w:rFonts w:ascii="Times New Roman" w:hAnsi="Times New Roman"/>
      <w:b/>
    </w:rPr>
  </w:style>
  <w:style w:type="paragraph" w:styleId="Heading5">
    <w:name w:val="heading 5"/>
    <w:basedOn w:val="Normal"/>
    <w:next w:val="Normal"/>
    <w:qFormat/>
    <w:rsid w:val="00A42558"/>
    <w:pPr>
      <w:keepNext/>
      <w:outlineLvl w:val="4"/>
    </w:pPr>
    <w:rPr>
      <w:rFonts w:ascii="Arial" w:hAnsi="Arial" w:cs="Arial"/>
      <w:sz w:val="18"/>
      <w:u w:val="single"/>
      <w:lang w:val="en-GB"/>
    </w:rPr>
  </w:style>
  <w:style w:type="paragraph" w:styleId="Heading6">
    <w:name w:val="heading 6"/>
    <w:basedOn w:val="Normal"/>
    <w:next w:val="Normal"/>
    <w:qFormat/>
    <w:rsid w:val="00A42558"/>
    <w:pPr>
      <w:keepNext/>
      <w:outlineLvl w:val="5"/>
    </w:pPr>
    <w:rPr>
      <w:rFonts w:ascii="Arial" w:hAnsi="Arial" w:cs="Arial"/>
      <w:i/>
      <w:iCs/>
      <w:sz w:val="1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4255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4255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42558"/>
  </w:style>
  <w:style w:type="paragraph" w:styleId="BodyText">
    <w:name w:val="Body Text"/>
    <w:basedOn w:val="Normal"/>
    <w:rsid w:val="00A42558"/>
    <w:rPr>
      <w:rFonts w:ascii="Arial" w:hAnsi="Arial" w:cs="Arial"/>
      <w:sz w:val="18"/>
      <w:lang w:val="de-DE"/>
    </w:rPr>
  </w:style>
  <w:style w:type="paragraph" w:styleId="BodyTextIndent">
    <w:name w:val="Body Text Indent"/>
    <w:basedOn w:val="Normal"/>
    <w:rsid w:val="00A42558"/>
    <w:pPr>
      <w:ind w:left="162" w:hanging="162"/>
    </w:pPr>
    <w:rPr>
      <w:rFonts w:ascii="Arial" w:hAnsi="Arial" w:cs="Arial"/>
      <w:sz w:val="18"/>
      <w:lang w:val="sr-Latn-CS"/>
    </w:rPr>
  </w:style>
  <w:style w:type="paragraph" w:styleId="NormalWeb">
    <w:name w:val="Normal (Web)"/>
    <w:basedOn w:val="Normal"/>
    <w:uiPriority w:val="99"/>
    <w:unhideWhenUsed/>
    <w:rsid w:val="00F94BE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DB43D7"/>
    <w:pPr>
      <w:ind w:left="720"/>
    </w:pPr>
  </w:style>
  <w:style w:type="character" w:styleId="CommentReference">
    <w:name w:val="annotation reference"/>
    <w:basedOn w:val="DefaultParagraphFont"/>
    <w:semiHidden/>
    <w:unhideWhenUsed/>
    <w:rsid w:val="00CC046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C0461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0461"/>
    <w:rPr>
      <w:rFonts w:ascii="Swiss" w:hAnsi="Swiss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0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0461"/>
    <w:rPr>
      <w:rFonts w:ascii="Swiss" w:hAnsi="Swiss"/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CC04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0461"/>
    <w:rPr>
      <w:rFonts w:ascii="Segoe UI" w:hAnsi="Segoe UI" w:cs="Segoe UI"/>
      <w:sz w:val="18"/>
      <w:szCs w:val="18"/>
      <w:lang w:val="en-US" w:eastAsia="en-US"/>
    </w:rPr>
  </w:style>
  <w:style w:type="character" w:styleId="Emphasis">
    <w:name w:val="Emphasis"/>
    <w:basedOn w:val="DefaultParagraphFont"/>
    <w:uiPriority w:val="20"/>
    <w:qFormat/>
    <w:rsid w:val="00CD6D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yuu10017\Local%2520Settings\Temporary%2520Internet%2520Files\OLKC\Protocol-%252011-10-04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AAB46-7020-4F72-85AA-D5F786D8C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Protocol-%2011-10-04</Template>
  <TotalTime>0</TotalTime>
  <Pages>3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Zapisnik sa sastanka SVF-TEL 002 004</vt:lpstr>
    </vt:vector>
  </TitlesOfParts>
  <Company>VF-TEL</Company>
  <LinksUpToDate>false</LinksUpToDate>
  <CharactersWithSpaces>3490</CharactersWithSpaces>
  <SharedDoc>false</SharedDoc>
  <HLinks>
    <vt:vector size="18" baseType="variant">
      <vt:variant>
        <vt:i4>5963799</vt:i4>
      </vt:variant>
      <vt:variant>
        <vt:i4>6</vt:i4>
      </vt:variant>
      <vt:variant>
        <vt:i4>0</vt:i4>
      </vt:variant>
      <vt:variant>
        <vt:i4>5</vt:i4>
      </vt:variant>
      <vt:variant>
        <vt:lpwstr>http://www.dsjksrbija.rs/wp-content/uploads/2018/12/Kona%C4%8Dni-spisak-%C4%8Dlanova-DSJKS-30.-11.-2018..pdf</vt:lpwstr>
      </vt:variant>
      <vt:variant>
        <vt:lpwstr/>
      </vt:variant>
      <vt:variant>
        <vt:i4>2162734</vt:i4>
      </vt:variant>
      <vt:variant>
        <vt:i4>3</vt:i4>
      </vt:variant>
      <vt:variant>
        <vt:i4>0</vt:i4>
      </vt:variant>
      <vt:variant>
        <vt:i4>5</vt:i4>
      </vt:variant>
      <vt:variant>
        <vt:lpwstr>http://www.dsjksrbija.rs/drustvo/clanstvo/</vt:lpwstr>
      </vt:variant>
      <vt:variant>
        <vt:lpwstr/>
      </vt:variant>
      <vt:variant>
        <vt:i4>196672</vt:i4>
      </vt:variant>
      <vt:variant>
        <vt:i4>0</vt:i4>
      </vt:variant>
      <vt:variant>
        <vt:i4>0</vt:i4>
      </vt:variant>
      <vt:variant>
        <vt:i4>5</vt:i4>
      </vt:variant>
      <vt:variant>
        <vt:lpwstr>http://www.dsjksrbija.rs/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 sa sastanka SVF-TEL 002 004</dc:title>
  <dc:creator>yuu10017</dc:creator>
  <cp:lastModifiedBy>Reviewer</cp:lastModifiedBy>
  <cp:revision>2</cp:revision>
  <cp:lastPrinted>2004-09-21T08:31:00Z</cp:lastPrinted>
  <dcterms:created xsi:type="dcterms:W3CDTF">2023-10-20T08:53:00Z</dcterms:created>
  <dcterms:modified xsi:type="dcterms:W3CDTF">2023-10-20T08:53:00Z</dcterms:modified>
</cp:coreProperties>
</file>